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Ind w:w="-5" w:type="dxa"/>
        <w:tblLook w:val="04A0" w:firstRow="1" w:lastRow="0" w:firstColumn="1" w:lastColumn="0" w:noHBand="0" w:noVBand="1"/>
      </w:tblPr>
      <w:tblGrid>
        <w:gridCol w:w="2615"/>
        <w:gridCol w:w="2700"/>
        <w:gridCol w:w="3869"/>
        <w:gridCol w:w="1616"/>
      </w:tblGrid>
      <w:tr w:rsidR="002D7E44" w:rsidRPr="00846B76" w14:paraId="232495AE" w14:textId="77777777" w:rsidTr="00F2542F">
        <w:tc>
          <w:tcPr>
            <w:tcW w:w="2461" w:type="pct"/>
            <w:gridSpan w:val="2"/>
            <w:tcBorders>
              <w:top w:val="nil"/>
              <w:left w:val="nil"/>
              <w:bottom w:val="nil"/>
              <w:right w:val="nil"/>
            </w:tcBorders>
          </w:tcPr>
          <w:p w14:paraId="63ED65FB" w14:textId="77777777" w:rsidR="002D7E44" w:rsidRDefault="002D7E44" w:rsidP="00580C20"/>
          <w:p w14:paraId="68A17133" w14:textId="4EC123AB" w:rsidR="002D7E44" w:rsidRPr="00846B76" w:rsidRDefault="002D7E44" w:rsidP="00580C20">
            <w:r>
              <w:t>Division</w:t>
            </w:r>
          </w:p>
        </w:tc>
        <w:tc>
          <w:tcPr>
            <w:tcW w:w="2539" w:type="pct"/>
            <w:gridSpan w:val="2"/>
            <w:tcBorders>
              <w:top w:val="nil"/>
              <w:left w:val="nil"/>
              <w:bottom w:val="single" w:sz="4" w:space="0" w:color="auto"/>
              <w:right w:val="nil"/>
            </w:tcBorders>
          </w:tcPr>
          <w:p w14:paraId="14809018" w14:textId="3E90A704" w:rsidR="002D7E44" w:rsidRPr="00846B76" w:rsidRDefault="002D7E44" w:rsidP="004F62D4">
            <w:pPr>
              <w:spacing w:before="240"/>
            </w:pPr>
            <w:r>
              <w:t xml:space="preserve"> </w:t>
            </w:r>
            <w:sdt>
              <w:sdtPr>
                <w:rPr>
                  <w:color w:val="808080" w:themeColor="background1" w:themeShade="80"/>
                </w:rPr>
                <w:id w:val="362791924"/>
                <w:placeholder>
                  <w:docPart w:val="667D9FB5F2C9493E945FCEB4A15AB553"/>
                </w:placeholder>
                <w:comboBox>
                  <w:listItem w:displayText="Commissioner's Office" w:value="Commissioner's Office"/>
                  <w:listItem w:displayText="Administrative Services" w:value="Administrative Services"/>
                  <w:listItem w:displayText="Homeland Security &amp; Emergency Management" w:value="Homeland Security &amp; Emergency Management"/>
                  <w:listItem w:displayText="Veteran's Services" w:value="Veteran's Services"/>
                  <w:listItem w:displayText="Army Guard Fac Maint" w:value="Army Guard Fac Maint"/>
                  <w:listItem w:displayText="Air Guard Fac Maint" w:value="Air Guard Fac Maint"/>
                  <w:listItem w:displayText="Alaska Military Youth Academy" w:value="Alaska Military Youth Academy"/>
                  <w:listItem w:displayText="Choose one division" w:value="Choose one division"/>
                </w:comboBox>
              </w:sdtPr>
              <w:sdtContent>
                <w:r w:rsidR="001A4AAF" w:rsidRPr="001A4AAF">
                  <w:rPr>
                    <w:color w:val="808080" w:themeColor="background1" w:themeShade="80"/>
                  </w:rPr>
                  <w:t>Choose one division</w:t>
                </w:r>
              </w:sdtContent>
            </w:sdt>
            <w:r>
              <w:t xml:space="preserve"> </w:t>
            </w:r>
          </w:p>
        </w:tc>
      </w:tr>
      <w:tr w:rsidR="002D7E44" w:rsidRPr="00846B76" w14:paraId="378C7324" w14:textId="77777777" w:rsidTr="00F254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61" w:type="pct"/>
            <w:gridSpan w:val="2"/>
            <w:vAlign w:val="bottom"/>
          </w:tcPr>
          <w:p w14:paraId="595326C8" w14:textId="3907A3FB" w:rsidR="00650259" w:rsidRPr="00846B76" w:rsidRDefault="00EE0F95" w:rsidP="00580C20">
            <w:r>
              <w:t>Supervisor/</w:t>
            </w:r>
            <w:r w:rsidR="00BC0028">
              <w:t>Hiring Manager</w:t>
            </w:r>
          </w:p>
        </w:tc>
        <w:tc>
          <w:tcPr>
            <w:tcW w:w="2539" w:type="pct"/>
            <w:gridSpan w:val="2"/>
            <w:tcBorders>
              <w:top w:val="single" w:sz="4" w:space="0" w:color="auto"/>
              <w:bottom w:val="single" w:sz="4" w:space="0" w:color="auto"/>
            </w:tcBorders>
            <w:vAlign w:val="bottom"/>
          </w:tcPr>
          <w:p w14:paraId="6603B6E6" w14:textId="7242AD75" w:rsidR="00650259" w:rsidRPr="00846B76" w:rsidRDefault="007302C9" w:rsidP="00346DE2">
            <w:pPr>
              <w:spacing w:before="240"/>
            </w:pPr>
            <w:r>
              <w:t xml:space="preserve"> </w:t>
            </w:r>
            <w:sdt>
              <w:sdtPr>
                <w:id w:val="-1442919338"/>
                <w:placeholder>
                  <w:docPart w:val="C833602A23AC43A4B63AC74FB1BFDCF2"/>
                </w:placeholder>
                <w:showingPlcHdr/>
              </w:sdtPr>
              <w:sdtEndPr/>
              <w:sdtContent>
                <w:r w:rsidR="000B5D25">
                  <w:rPr>
                    <w:rStyle w:val="PlaceholderText"/>
                  </w:rPr>
                  <w:t>Supervisor of PCN</w:t>
                </w:r>
              </w:sdtContent>
            </w:sdt>
          </w:p>
        </w:tc>
      </w:tr>
      <w:tr w:rsidR="002D7E44" w:rsidRPr="00846B76" w14:paraId="5418FAB6" w14:textId="77777777" w:rsidTr="00F254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61" w:type="pct"/>
            <w:gridSpan w:val="2"/>
            <w:vAlign w:val="bottom"/>
          </w:tcPr>
          <w:p w14:paraId="222A00E6" w14:textId="0DC8FAB1" w:rsidR="00650259" w:rsidRPr="00846B76" w:rsidRDefault="00C660C7" w:rsidP="00580C20">
            <w:r>
              <w:t>Hiring</w:t>
            </w:r>
            <w:r w:rsidR="00836753">
              <w:t xml:space="preserve"> Coordinator/</w:t>
            </w:r>
            <w:r>
              <w:t>Assistant(s)</w:t>
            </w:r>
          </w:p>
        </w:tc>
        <w:sdt>
          <w:sdtPr>
            <w:id w:val="-281962105"/>
            <w:placeholder>
              <w:docPart w:val="1B0D2D22B75143EC9B2AFFA573DF390F"/>
            </w:placeholder>
            <w:showingPlcHdr/>
          </w:sdtPr>
          <w:sdtEndPr/>
          <w:sdtContent>
            <w:tc>
              <w:tcPr>
                <w:tcW w:w="2539" w:type="pct"/>
                <w:gridSpan w:val="2"/>
                <w:tcBorders>
                  <w:bottom w:val="single" w:sz="4" w:space="0" w:color="auto"/>
                </w:tcBorders>
                <w:vAlign w:val="bottom"/>
              </w:tcPr>
              <w:p w14:paraId="407142B5" w14:textId="1824C01A" w:rsidR="00650259" w:rsidRPr="00846B76" w:rsidRDefault="000B5D25" w:rsidP="00346DE2">
                <w:pPr>
                  <w:spacing w:before="240"/>
                </w:pPr>
                <w:r>
                  <w:rPr>
                    <w:rStyle w:val="PlaceholderText"/>
                  </w:rPr>
                  <w:t>Admin Staff</w:t>
                </w:r>
                <w:r w:rsidR="009B4F9F">
                  <w:rPr>
                    <w:rStyle w:val="PlaceholderText"/>
                  </w:rPr>
                  <w:t xml:space="preserve"> Submitting Documents</w:t>
                </w:r>
              </w:p>
            </w:tc>
          </w:sdtContent>
        </w:sdt>
      </w:tr>
      <w:tr w:rsidR="002D7E44" w:rsidRPr="00846B76" w14:paraId="189280D6" w14:textId="77777777" w:rsidTr="00F254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61" w:type="pct"/>
            <w:gridSpan w:val="2"/>
            <w:vAlign w:val="bottom"/>
          </w:tcPr>
          <w:p w14:paraId="5D56F39A" w14:textId="1933580F" w:rsidR="00650259" w:rsidRDefault="00BC0028" w:rsidP="00580C20">
            <w:r>
              <w:t>PCN</w:t>
            </w:r>
            <w:r w:rsidR="007302C9">
              <w:t>(s)</w:t>
            </w:r>
            <w:r>
              <w:t xml:space="preserve"> and Job Class Title</w:t>
            </w:r>
          </w:p>
        </w:tc>
        <w:sdt>
          <w:sdtPr>
            <w:id w:val="593443586"/>
            <w:placeholder>
              <w:docPart w:val="4CBDEE237A244C179EBF4C0514DBF34A"/>
            </w:placeholder>
            <w:showingPlcHdr/>
          </w:sdtPr>
          <w:sdtEndPr/>
          <w:sdtContent>
            <w:tc>
              <w:tcPr>
                <w:tcW w:w="2539" w:type="pct"/>
                <w:gridSpan w:val="2"/>
                <w:tcBorders>
                  <w:bottom w:val="single" w:sz="4" w:space="0" w:color="auto"/>
                </w:tcBorders>
                <w:vAlign w:val="bottom"/>
              </w:tcPr>
              <w:p w14:paraId="6BCC52D4" w14:textId="29164301" w:rsidR="00650259" w:rsidRPr="00846B76" w:rsidRDefault="000B5D25" w:rsidP="00346DE2">
                <w:pPr>
                  <w:spacing w:before="240"/>
                </w:pPr>
                <w:r>
                  <w:rPr>
                    <w:rStyle w:val="PlaceholderText"/>
                  </w:rPr>
                  <w:t xml:space="preserve">09-XXXX / </w:t>
                </w:r>
                <w:r w:rsidR="009B4F9F">
                  <w:rPr>
                    <w:rStyle w:val="PlaceholderText"/>
                  </w:rPr>
                  <w:t>i.e. Admin Assistant 2</w:t>
                </w:r>
              </w:p>
            </w:tc>
          </w:sdtContent>
        </w:sdt>
      </w:tr>
      <w:tr w:rsidR="002D7E44" w:rsidRPr="00846B76" w14:paraId="71200AA7" w14:textId="77777777" w:rsidTr="00F254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61" w:type="pct"/>
            <w:gridSpan w:val="2"/>
            <w:vAlign w:val="bottom"/>
          </w:tcPr>
          <w:p w14:paraId="476541EC" w14:textId="06E094BB" w:rsidR="00650259" w:rsidRPr="00846B76" w:rsidRDefault="00BC0028" w:rsidP="00580C20">
            <w:r>
              <w:t>Requested Length of Recruitment (days)</w:t>
            </w:r>
          </w:p>
        </w:tc>
        <w:sdt>
          <w:sdtPr>
            <w:rPr>
              <w:color w:val="808080" w:themeColor="background1" w:themeShade="80"/>
            </w:rPr>
            <w:id w:val="-1953155207"/>
            <w:placeholder>
              <w:docPart w:val="DefaultPlaceholder_-1854013438"/>
            </w:placeholder>
            <w:comboBox>
              <w:listItem w:displayText="14 days" w:value="14 days"/>
              <w:listItem w:displayText="10 days (minimum for regular)" w:value="10 days (minimum for regular)"/>
              <w:listItem w:displayText="5 days (CEA, State and Dept only)" w:value="5 days (CEA, State and Dept only)"/>
              <w:listItem w:displayText="More than 14 days" w:value="More than 14 days"/>
              <w:listItem w:displayText="Choose an item" w:value="Choose an item"/>
            </w:comboBox>
          </w:sdtPr>
          <w:sdtEndPr/>
          <w:sdtContent>
            <w:tc>
              <w:tcPr>
                <w:tcW w:w="2539" w:type="pct"/>
                <w:gridSpan w:val="2"/>
                <w:tcBorders>
                  <w:top w:val="single" w:sz="4" w:space="0" w:color="auto"/>
                  <w:bottom w:val="single" w:sz="4" w:space="0" w:color="auto"/>
                </w:tcBorders>
                <w:vAlign w:val="bottom"/>
              </w:tcPr>
              <w:p w14:paraId="129ECCB6" w14:textId="5943B5CD" w:rsidR="00650259" w:rsidRPr="00846B76" w:rsidRDefault="000B5D25" w:rsidP="00346DE2">
                <w:pPr>
                  <w:spacing w:before="240"/>
                </w:pPr>
                <w:r>
                  <w:rPr>
                    <w:color w:val="808080" w:themeColor="background1" w:themeShade="80"/>
                  </w:rPr>
                  <w:t>Posting Length</w:t>
                </w:r>
              </w:p>
            </w:tc>
          </w:sdtContent>
        </w:sdt>
      </w:tr>
      <w:tr w:rsidR="000B5D25" w:rsidRPr="00846B76" w14:paraId="112FD447" w14:textId="77777777" w:rsidTr="000B5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61" w:type="pct"/>
            <w:gridSpan w:val="2"/>
            <w:vAlign w:val="bottom"/>
          </w:tcPr>
          <w:p w14:paraId="75458CC5" w14:textId="01F77CFB" w:rsidR="000B5D25" w:rsidRPr="00846B76" w:rsidRDefault="000B5D25" w:rsidP="00580C20">
            <w:r>
              <w:t>Requisition Number</w:t>
            </w:r>
          </w:p>
        </w:tc>
        <w:sdt>
          <w:sdtPr>
            <w:id w:val="-1879614721"/>
            <w:placeholder>
              <w:docPart w:val="DefaultPlaceholder_-1854013440"/>
            </w:placeholder>
          </w:sdtPr>
          <w:sdtEndPr/>
          <w:sdtContent>
            <w:tc>
              <w:tcPr>
                <w:tcW w:w="2539" w:type="pct"/>
                <w:gridSpan w:val="2"/>
                <w:tcBorders>
                  <w:top w:val="single" w:sz="4" w:space="0" w:color="auto"/>
                  <w:bottom w:val="single" w:sz="4" w:space="0" w:color="auto"/>
                </w:tcBorders>
                <w:vAlign w:val="bottom"/>
              </w:tcPr>
              <w:sdt>
                <w:sdtPr>
                  <w:id w:val="-978447614"/>
                  <w:placeholder>
                    <w:docPart w:val="5AECDA4A4D5E45EC83CFDB24568A0053"/>
                  </w:placeholder>
                  <w:showingPlcHdr/>
                </w:sdtPr>
                <w:sdtEndPr/>
                <w:sdtContent>
                  <w:p w14:paraId="5B7E23CA" w14:textId="1DD28703" w:rsidR="000B5D25" w:rsidRPr="007302C9" w:rsidRDefault="000B5D25" w:rsidP="00346DE2">
                    <w:pPr>
                      <w:spacing w:before="240"/>
                    </w:pPr>
                    <w:r>
                      <w:rPr>
                        <w:rStyle w:val="PlaceholderText"/>
                      </w:rPr>
                      <w:t>Req Number</w:t>
                    </w:r>
                  </w:p>
                </w:sdtContent>
              </w:sdt>
            </w:tc>
          </w:sdtContent>
        </w:sdt>
      </w:tr>
      <w:tr w:rsidR="002D7E44" w:rsidRPr="00846B76" w14:paraId="72B3CD83" w14:textId="77777777" w:rsidTr="00F254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61" w:type="pct"/>
            <w:gridSpan w:val="2"/>
            <w:vAlign w:val="bottom"/>
          </w:tcPr>
          <w:p w14:paraId="01F04D76" w14:textId="77777777" w:rsidR="00261179" w:rsidRDefault="00261179" w:rsidP="00580C20"/>
          <w:p w14:paraId="7C37433E" w14:textId="77777777" w:rsidR="007932D0" w:rsidRDefault="001B2194" w:rsidP="00580C20">
            <w:r>
              <w:t xml:space="preserve">Location:  </w:t>
            </w:r>
            <w:sdt>
              <w:sdtPr>
                <w:id w:val="-1658219043"/>
                <w:placeholder>
                  <w:docPart w:val="C1A7501967194490AAC91184A3A4E88B"/>
                </w:placeholder>
                <w:showingPlcHdr/>
                <w:comboBox>
                  <w:listItem w:value="Choose an item."/>
                  <w:listItem w:displayText="JBER" w:value="JBER"/>
                  <w:listItem w:displayText="Eielson" w:value="Eielson"/>
                  <w:listItem w:displayText="Anchorage" w:value="Anchorage"/>
                  <w:listItem w:displayText="Juneau Armory" w:value="Juneau Armory"/>
                  <w:listItem w:displayText="Nome" w:value="Nome"/>
                  <w:listItem w:displayText="Bethel" w:value="Bethel"/>
                </w:comboBox>
              </w:sdtPr>
              <w:sdtEndPr/>
              <w:sdtContent>
                <w:r w:rsidRPr="00545CE5">
                  <w:rPr>
                    <w:rStyle w:val="PlaceholderText"/>
                  </w:rPr>
                  <w:t>Choose an item.</w:t>
                </w:r>
              </w:sdtContent>
            </w:sdt>
            <w:r w:rsidR="00F60140">
              <w:t xml:space="preserve">                </w:t>
            </w:r>
          </w:p>
          <w:p w14:paraId="72EF5DBD" w14:textId="0A9D8A1B" w:rsidR="00650259" w:rsidRPr="00846B76" w:rsidRDefault="007302C9" w:rsidP="00580C20">
            <w:r>
              <w:t xml:space="preserve">Flexibly </w:t>
            </w:r>
            <w:r w:rsidR="007932D0">
              <w:t>St</w:t>
            </w:r>
            <w:r>
              <w:t xml:space="preserve">affed:  </w:t>
            </w:r>
            <w:sdt>
              <w:sdtPr>
                <w:id w:val="1008029584"/>
                <w:placeholder>
                  <w:docPart w:val="0ED9BFDA835D4D2B8E69F3A8807A2950"/>
                </w:placeholder>
                <w:showingPlcHdr/>
                <w:comboBox>
                  <w:listItem w:value="Choose an item."/>
                  <w:listItem w:displayText="Yes (documented in the PD)" w:value="Yes (documented in the PD)"/>
                  <w:listItem w:displayText="No" w:value="No"/>
                </w:comboBox>
              </w:sdtPr>
              <w:sdtEndPr/>
              <w:sdtContent>
                <w:r w:rsidR="00150546" w:rsidRPr="00545CE5">
                  <w:rPr>
                    <w:rStyle w:val="PlaceholderText"/>
                  </w:rPr>
                  <w:t>Choose an item.</w:t>
                </w:r>
              </w:sdtContent>
            </w:sdt>
          </w:p>
        </w:tc>
        <w:tc>
          <w:tcPr>
            <w:tcW w:w="2539" w:type="pct"/>
            <w:gridSpan w:val="2"/>
            <w:vAlign w:val="bottom"/>
          </w:tcPr>
          <w:p w14:paraId="63EC1378" w14:textId="239D4E8D" w:rsidR="00650259" w:rsidRPr="00846B76" w:rsidRDefault="00097718" w:rsidP="00346DE2">
            <w:pPr>
              <w:spacing w:before="240"/>
            </w:pPr>
            <w:r>
              <w:t>Type of Recruitmen</w:t>
            </w:r>
            <w:r w:rsidR="008164E3">
              <w:t xml:space="preserve">t: </w:t>
            </w:r>
            <w:sdt>
              <w:sdtPr>
                <w:id w:val="-47920958"/>
                <w:placeholder>
                  <w:docPart w:val="E7E341D071074643A8E3B8B289E957EA"/>
                </w:placeholder>
                <w:showingPlcHdr/>
                <w:comboBox>
                  <w:listItem w:value="Choose an item."/>
                  <w:listItem w:displayText="Regular (full time regular position for normal amount of days)" w:value="Regular (full time regular position for normal amount of days)"/>
                  <w:listItem w:displayText="Continuous (with authorization up to 6 months" w:value="Continuous (with authorization up to 6 months"/>
                </w:comboBox>
              </w:sdtPr>
              <w:sdtEndPr/>
              <w:sdtContent>
                <w:r w:rsidR="00150546" w:rsidRPr="00545CE5">
                  <w:rPr>
                    <w:rStyle w:val="PlaceholderText"/>
                  </w:rPr>
                  <w:t>Choose an item.</w:t>
                </w:r>
              </w:sdtContent>
            </w:sdt>
            <w:r w:rsidR="008164E3">
              <w:t xml:space="preserve">                                    </w:t>
            </w:r>
            <w:r w:rsidR="002D7E44">
              <w:t>Scope of Recruitment</w:t>
            </w:r>
            <w:r w:rsidR="00473892">
              <w:t xml:space="preserve">:  </w:t>
            </w:r>
            <w:sdt>
              <w:sdtPr>
                <w:id w:val="-434752446"/>
                <w:placeholder>
                  <w:docPart w:val="D2A76206E6754E1D8A9F689CFFC5AC73"/>
                </w:placeholder>
                <w:showingPlcHdr/>
                <w:comboBox>
                  <w:listItem w:value="Choose an item."/>
                  <w:listItem w:displayText="Bargaining Unit Only (CEA)" w:value="Bargaining Unit Only (CEA)"/>
                  <w:listItem w:displayText="Department Only" w:value="Department Only"/>
                  <w:listItem w:displayText="State of Alaska Employees Only" w:value="State of Alaska Employees Only"/>
                  <w:listItem w:displayText="Alaska Residents Only" w:value="Alaska Residents Only"/>
                  <w:listItem w:displayText="All Applicants (must meet requirements)" w:value="All Applicants (must meet requirements)"/>
                </w:comboBox>
              </w:sdtPr>
              <w:sdtEndPr/>
              <w:sdtContent>
                <w:r w:rsidR="00CF2155" w:rsidRPr="00545CE5">
                  <w:rPr>
                    <w:rStyle w:val="PlaceholderText"/>
                  </w:rPr>
                  <w:t>Choose an item.</w:t>
                </w:r>
              </w:sdtContent>
            </w:sdt>
          </w:p>
        </w:tc>
      </w:tr>
      <w:tr w:rsidR="00650259" w:rsidRPr="00846B76" w14:paraId="0F98C240" w14:textId="77777777" w:rsidTr="007B7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
        </w:trPr>
        <w:tc>
          <w:tcPr>
            <w:tcW w:w="5000" w:type="pct"/>
            <w:gridSpan w:val="4"/>
            <w:shd w:val="clear" w:color="auto" w:fill="auto"/>
            <w:vAlign w:val="bottom"/>
          </w:tcPr>
          <w:p w14:paraId="76E02282" w14:textId="50E1A58E" w:rsidR="001B2194" w:rsidRPr="00846B76" w:rsidRDefault="001B2194" w:rsidP="00580C20">
            <w:pPr>
              <w:rPr>
                <w:rFonts w:asciiTheme="majorHAnsi" w:hAnsiTheme="majorHAnsi"/>
                <w:b/>
                <w:sz w:val="8"/>
              </w:rPr>
            </w:pPr>
          </w:p>
        </w:tc>
      </w:tr>
      <w:tr w:rsidR="00346DE2" w:rsidRPr="00846B76" w14:paraId="0711521B" w14:textId="77777777" w:rsidTr="007B7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vAlign w:val="bottom"/>
          </w:tcPr>
          <w:p w14:paraId="22D30D02" w14:textId="77777777" w:rsidR="0082674F" w:rsidRDefault="00580C20" w:rsidP="00580C20">
            <w:pPr>
              <w:spacing w:before="240"/>
            </w:pPr>
            <w:r>
              <w:t xml:space="preserve">Have you reviewed the PD for this position?  </w:t>
            </w:r>
            <w:sdt>
              <w:sdtPr>
                <w:id w:val="2008084756"/>
                <w:placeholder>
                  <w:docPart w:val="CC5ED69CE65146E098C4AA7CFB517163"/>
                </w:placeholder>
                <w:showingPlcHdr/>
                <w:comboBox>
                  <w:listItem w:value="Choose an item."/>
                  <w:listItem w:displayText="Yes" w:value="Yes"/>
                  <w:listItem w:displayText="No" w:value="No"/>
                </w:comboBox>
              </w:sdtPr>
              <w:sdtEndPr/>
              <w:sdtContent>
                <w:r w:rsidR="0082674F" w:rsidRPr="00545CE5">
                  <w:rPr>
                    <w:rStyle w:val="PlaceholderText"/>
                  </w:rPr>
                  <w:t>Choose an item.</w:t>
                </w:r>
              </w:sdtContent>
            </w:sdt>
            <w:r>
              <w:t xml:space="preserve">        </w:t>
            </w:r>
          </w:p>
          <w:p w14:paraId="316C0491" w14:textId="35D80B81" w:rsidR="00580C20" w:rsidRDefault="0082674F" w:rsidP="00580C20">
            <w:pPr>
              <w:spacing w:before="240"/>
            </w:pPr>
            <w:r>
              <w:t>Is P</w:t>
            </w:r>
            <w:r w:rsidR="00AC734D">
              <w:t>osition Description c</w:t>
            </w:r>
            <w:r w:rsidR="00580C20">
              <w:t>urrent in OPD?</w:t>
            </w:r>
            <w:r w:rsidR="00AC734D">
              <w:t xml:space="preserve">  </w:t>
            </w:r>
            <w:sdt>
              <w:sdtPr>
                <w:id w:val="-940141862"/>
                <w:placeholder>
                  <w:docPart w:val="529F7E4CEE074AFB84CEAC7AF9D0EB7F"/>
                </w:placeholder>
                <w:showingPlcHdr/>
                <w:comboBox>
                  <w:listItem w:value="Choose an item."/>
                  <w:listItem w:displayText="Yes" w:value="Yes"/>
                  <w:listItem w:displayText="No" w:value="No"/>
                </w:comboBox>
              </w:sdtPr>
              <w:sdtEndPr/>
              <w:sdtContent>
                <w:r w:rsidR="00AC734D" w:rsidRPr="00545CE5">
                  <w:rPr>
                    <w:rStyle w:val="PlaceholderText"/>
                  </w:rPr>
                  <w:t>Choose an item.</w:t>
                </w:r>
              </w:sdtContent>
            </w:sdt>
            <w:r w:rsidR="00580C20">
              <w:t xml:space="preserve">    </w:t>
            </w:r>
            <w:r w:rsidR="0003105E">
              <w:t>(</w:t>
            </w:r>
            <w:proofErr w:type="gramStart"/>
            <w:r w:rsidR="0003105E">
              <w:t>please</w:t>
            </w:r>
            <w:proofErr w:type="gramEnd"/>
            <w:r w:rsidR="0003105E">
              <w:t xml:space="preserve"> note section 3.8 </w:t>
            </w:r>
            <w:r w:rsidR="008164E3">
              <w:t>of PD</w:t>
            </w:r>
            <w:r w:rsidR="0003105E">
              <w:t>)</w:t>
            </w:r>
          </w:p>
          <w:p w14:paraId="7260CFD0" w14:textId="52F23870" w:rsidR="00346DE2" w:rsidRDefault="00473892" w:rsidP="00580C20">
            <w:pPr>
              <w:spacing w:before="240"/>
            </w:pPr>
            <w:r>
              <w:t>Have you attached these or completed the action(s) to your requisition in NeoGov?</w:t>
            </w:r>
          </w:p>
        </w:tc>
      </w:tr>
      <w:tr w:rsidR="00346DE2" w:rsidRPr="00846B76" w14:paraId="064516F2" w14:textId="77777777" w:rsidTr="00161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48" w:type="pct"/>
        </w:trPr>
        <w:tc>
          <w:tcPr>
            <w:tcW w:w="1211" w:type="pct"/>
          </w:tcPr>
          <w:p w14:paraId="3E878CE2" w14:textId="34B303F8" w:rsidR="00346DE2" w:rsidRPr="00346DE2" w:rsidRDefault="0028488B" w:rsidP="001C4A3D">
            <w:pPr>
              <w:spacing w:before="120"/>
              <w:ind w:left="432"/>
              <w:rPr>
                <w:sz w:val="36"/>
              </w:rPr>
            </w:pPr>
            <w:sdt>
              <w:sdtPr>
                <w:rPr>
                  <w:sz w:val="36"/>
                </w:rPr>
                <w:id w:val="612166776"/>
                <w:placeholder>
                  <w:docPart w:val="361B63119C8C4F1197BDEA0DE857930B"/>
                </w:placeholder>
                <w:showingPlcHdr/>
                <w:comboBox>
                  <w:listItem w:value="Choose an item."/>
                  <w:listItem w:displayText="Yes" w:value="Yes"/>
                  <w:listItem w:displayText="No" w:value="No"/>
                </w:comboBox>
              </w:sdtPr>
              <w:sdtEndPr/>
              <w:sdtContent>
                <w:r w:rsidR="00B6526F" w:rsidRPr="00545CE5">
                  <w:rPr>
                    <w:rStyle w:val="PlaceholderText"/>
                  </w:rPr>
                  <w:t>Choose an item.</w:t>
                </w:r>
              </w:sdtContent>
            </w:sdt>
          </w:p>
        </w:tc>
        <w:tc>
          <w:tcPr>
            <w:tcW w:w="3041" w:type="pct"/>
            <w:gridSpan w:val="2"/>
            <w:vAlign w:val="bottom"/>
          </w:tcPr>
          <w:p w14:paraId="713480FB" w14:textId="739BA26C" w:rsidR="00346DE2" w:rsidRDefault="00473892" w:rsidP="00346DE2">
            <w:r>
              <w:t>Request to Fill Memo</w:t>
            </w:r>
            <w:r w:rsidR="00517CD7">
              <w:t xml:space="preserve"> (signed by Admin Services Director)</w:t>
            </w:r>
          </w:p>
        </w:tc>
      </w:tr>
      <w:tr w:rsidR="00346DE2" w:rsidRPr="00846B76" w14:paraId="23B89EFD" w14:textId="77777777" w:rsidTr="00161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1" w:type="pct"/>
          </w:tcPr>
          <w:p w14:paraId="238DFBD6" w14:textId="096600AB" w:rsidR="00346DE2" w:rsidRPr="00346DE2" w:rsidRDefault="0028488B" w:rsidP="001C4A3D">
            <w:pPr>
              <w:spacing w:before="120"/>
              <w:ind w:left="432"/>
              <w:rPr>
                <w:sz w:val="36"/>
              </w:rPr>
            </w:pPr>
            <w:sdt>
              <w:sdtPr>
                <w:rPr>
                  <w:sz w:val="36"/>
                </w:rPr>
                <w:id w:val="1615556620"/>
                <w:placeholder>
                  <w:docPart w:val="E6E22C4198AF4CF19C1F8C0AB83F4D5E"/>
                </w:placeholder>
                <w:showingPlcHdr/>
                <w:comboBox>
                  <w:listItem w:value="Choose an item."/>
                  <w:listItem w:displayText="Yes" w:value="Yes"/>
                  <w:listItem w:displayText="No" w:value="No"/>
                </w:comboBox>
              </w:sdtPr>
              <w:sdtEndPr/>
              <w:sdtContent>
                <w:r w:rsidR="00AF33AE" w:rsidRPr="00545CE5">
                  <w:rPr>
                    <w:rStyle w:val="PlaceholderText"/>
                  </w:rPr>
                  <w:t>Choose an item.</w:t>
                </w:r>
              </w:sdtContent>
            </w:sdt>
          </w:p>
        </w:tc>
        <w:tc>
          <w:tcPr>
            <w:tcW w:w="3789" w:type="pct"/>
            <w:gridSpan w:val="3"/>
            <w:vAlign w:val="bottom"/>
          </w:tcPr>
          <w:p w14:paraId="190303E1" w14:textId="217390FE" w:rsidR="00346DE2" w:rsidRDefault="00473892" w:rsidP="00346DE2">
            <w:r>
              <w:t>Job Posting Worksheet with Supplemental Ques</w:t>
            </w:r>
            <w:r w:rsidR="00580C20">
              <w:t>ti</w:t>
            </w:r>
            <w:r>
              <w:t>ons</w:t>
            </w:r>
          </w:p>
        </w:tc>
      </w:tr>
      <w:tr w:rsidR="00346DE2" w:rsidRPr="00846B76" w14:paraId="08500C9E" w14:textId="77777777" w:rsidTr="00161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1" w:type="pct"/>
          </w:tcPr>
          <w:p w14:paraId="7CB817FD" w14:textId="1EA4FF99" w:rsidR="00346DE2" w:rsidRPr="00346DE2" w:rsidRDefault="0028488B" w:rsidP="001C4A3D">
            <w:pPr>
              <w:spacing w:before="120"/>
              <w:ind w:left="432"/>
              <w:rPr>
                <w:sz w:val="36"/>
              </w:rPr>
            </w:pPr>
            <w:sdt>
              <w:sdtPr>
                <w:rPr>
                  <w:sz w:val="36"/>
                </w:rPr>
                <w:id w:val="989445619"/>
                <w:placeholder>
                  <w:docPart w:val="96962BCA88CA4A289F144CEC6FC811BD"/>
                </w:placeholder>
                <w:showingPlcHdr/>
                <w:comboBox>
                  <w:listItem w:value="Choose an item."/>
                  <w:listItem w:displayText="Yes" w:value="Yes"/>
                  <w:listItem w:displayText="No" w:value="No"/>
                </w:comboBox>
              </w:sdtPr>
              <w:sdtEndPr/>
              <w:sdtContent>
                <w:r w:rsidR="005C6690" w:rsidRPr="00545CE5">
                  <w:rPr>
                    <w:rStyle w:val="PlaceholderText"/>
                  </w:rPr>
                  <w:t>Choose an item.</w:t>
                </w:r>
              </w:sdtContent>
            </w:sdt>
          </w:p>
        </w:tc>
        <w:tc>
          <w:tcPr>
            <w:tcW w:w="3789" w:type="pct"/>
            <w:gridSpan w:val="3"/>
            <w:vAlign w:val="bottom"/>
          </w:tcPr>
          <w:p w14:paraId="3D7D3B13" w14:textId="7807D750" w:rsidR="00346DE2" w:rsidRDefault="00473892" w:rsidP="00346DE2">
            <w:r>
              <w:t>Pre-Interview Criteria</w:t>
            </w:r>
          </w:p>
        </w:tc>
      </w:tr>
      <w:tr w:rsidR="00346DE2" w:rsidRPr="00846B76" w14:paraId="2FA3FB22" w14:textId="77777777" w:rsidTr="00161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1" w:type="pct"/>
          </w:tcPr>
          <w:p w14:paraId="0200AC2B" w14:textId="15E63C8A" w:rsidR="00346DE2" w:rsidRPr="00346DE2" w:rsidRDefault="0028488B" w:rsidP="001C4A3D">
            <w:pPr>
              <w:spacing w:before="120"/>
              <w:ind w:left="432"/>
              <w:rPr>
                <w:sz w:val="36"/>
              </w:rPr>
            </w:pPr>
            <w:sdt>
              <w:sdtPr>
                <w:rPr>
                  <w:sz w:val="36"/>
                </w:rPr>
                <w:id w:val="-625534078"/>
                <w:placeholder>
                  <w:docPart w:val="10FFC8DCBFBC4821B080C54B2FF8D151"/>
                </w:placeholder>
                <w:showingPlcHdr/>
                <w:comboBox>
                  <w:listItem w:value="Choose an item."/>
                  <w:listItem w:displayText="Yes" w:value="Yes"/>
                  <w:listItem w:displayText="No" w:value="No"/>
                </w:comboBox>
              </w:sdtPr>
              <w:sdtEndPr/>
              <w:sdtContent>
                <w:r w:rsidR="005C6690" w:rsidRPr="00545CE5">
                  <w:rPr>
                    <w:rStyle w:val="PlaceholderText"/>
                  </w:rPr>
                  <w:t>Choose an item.</w:t>
                </w:r>
              </w:sdtContent>
            </w:sdt>
          </w:p>
        </w:tc>
        <w:tc>
          <w:tcPr>
            <w:tcW w:w="3789" w:type="pct"/>
            <w:gridSpan w:val="3"/>
            <w:vAlign w:val="bottom"/>
          </w:tcPr>
          <w:p w14:paraId="6ED9ABE2" w14:textId="1F7BD78A" w:rsidR="00346DE2" w:rsidRDefault="00580C20" w:rsidP="00346DE2">
            <w:r>
              <w:t>HR Request to Post Form (this form)</w:t>
            </w:r>
          </w:p>
        </w:tc>
      </w:tr>
      <w:tr w:rsidR="00346DE2" w:rsidRPr="00846B76" w14:paraId="1EA26E92" w14:textId="77777777" w:rsidTr="00161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1" w:type="pct"/>
          </w:tcPr>
          <w:p w14:paraId="40E625D6" w14:textId="58F317DE" w:rsidR="00346DE2" w:rsidRPr="00346DE2" w:rsidRDefault="0028488B" w:rsidP="001C4A3D">
            <w:pPr>
              <w:spacing w:before="120"/>
              <w:ind w:left="432"/>
              <w:rPr>
                <w:sz w:val="36"/>
              </w:rPr>
            </w:pPr>
            <w:sdt>
              <w:sdtPr>
                <w:rPr>
                  <w:sz w:val="36"/>
                </w:rPr>
                <w:id w:val="1764956422"/>
                <w:placeholder>
                  <w:docPart w:val="F9E427DFB4F24F96AC5E7107D958DF49"/>
                </w:placeholder>
                <w:showingPlcHdr/>
                <w:comboBox>
                  <w:listItem w:value="Choose an item."/>
                  <w:listItem w:displayText="Yes" w:value="Yes"/>
                  <w:listItem w:displayText="No" w:value="No"/>
                </w:comboBox>
              </w:sdtPr>
              <w:sdtEndPr/>
              <w:sdtContent>
                <w:r w:rsidR="00190534" w:rsidRPr="00545CE5">
                  <w:rPr>
                    <w:rStyle w:val="PlaceholderText"/>
                  </w:rPr>
                  <w:t>Choose an item.</w:t>
                </w:r>
              </w:sdtContent>
            </w:sdt>
          </w:p>
        </w:tc>
        <w:tc>
          <w:tcPr>
            <w:tcW w:w="3789" w:type="pct"/>
            <w:gridSpan w:val="3"/>
            <w:vAlign w:val="bottom"/>
          </w:tcPr>
          <w:p w14:paraId="58465E74" w14:textId="6808B362" w:rsidR="006A7FA6" w:rsidRDefault="00A054A5" w:rsidP="00346DE2">
            <w:r>
              <w:t>Recruitment is s</w:t>
            </w:r>
            <w:r w:rsidR="00580C20">
              <w:t xml:space="preserve">aved and </w:t>
            </w:r>
            <w:r>
              <w:t>r</w:t>
            </w:r>
            <w:r w:rsidR="00580C20">
              <w:t>eleased in NeoGov</w:t>
            </w:r>
          </w:p>
        </w:tc>
      </w:tr>
      <w:tr w:rsidR="00346DE2" w:rsidRPr="00991B17" w14:paraId="7BDADF90" w14:textId="77777777" w:rsidTr="00161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1" w:type="pct"/>
          </w:tcPr>
          <w:p w14:paraId="58789621" w14:textId="74A0D737" w:rsidR="00346DE2" w:rsidRPr="00991B17" w:rsidRDefault="00346DE2" w:rsidP="00C74602">
            <w:pPr>
              <w:spacing w:line="120" w:lineRule="auto"/>
              <w:ind w:left="432"/>
              <w:rPr>
                <w:sz w:val="24"/>
                <w:szCs w:val="24"/>
              </w:rPr>
            </w:pPr>
          </w:p>
        </w:tc>
        <w:tc>
          <w:tcPr>
            <w:tcW w:w="3789" w:type="pct"/>
            <w:gridSpan w:val="3"/>
            <w:vAlign w:val="bottom"/>
          </w:tcPr>
          <w:p w14:paraId="25244795" w14:textId="176A1FEB" w:rsidR="00346DE2" w:rsidRPr="00991B17" w:rsidRDefault="00346DE2" w:rsidP="00C74602">
            <w:pPr>
              <w:spacing w:line="120" w:lineRule="auto"/>
              <w:rPr>
                <w:sz w:val="24"/>
                <w:szCs w:val="24"/>
              </w:rPr>
            </w:pPr>
          </w:p>
        </w:tc>
      </w:tr>
    </w:tbl>
    <w:p w14:paraId="4288D77D" w14:textId="77777777" w:rsidR="00624C92" w:rsidRPr="00CD7C6B" w:rsidRDefault="00624C92" w:rsidP="00C74602">
      <w:pPr>
        <w:spacing w:after="0" w:line="120" w:lineRule="auto"/>
        <w:rPr>
          <w:rFonts w:ascii="Calibri" w:hAnsi="Calibri" w:cs="Calibri"/>
          <w:sz w:val="24"/>
          <w:szCs w:val="24"/>
        </w:rPr>
        <w:sectPr w:rsidR="00624C92" w:rsidRPr="00CD7C6B" w:rsidSect="00BC0028">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432" w:gutter="0"/>
          <w:cols w:space="720"/>
          <w:docGrid w:linePitch="381"/>
        </w:sectPr>
      </w:pPr>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9804"/>
      </w:tblGrid>
      <w:tr w:rsidR="0069064D" w:rsidRPr="00991B17" w14:paraId="60AC15DC" w14:textId="77777777" w:rsidTr="00667AB7">
        <w:tc>
          <w:tcPr>
            <w:tcW w:w="461" w:type="pct"/>
          </w:tcPr>
          <w:p w14:paraId="2269BA4C" w14:textId="22038BC7" w:rsidR="0069064D" w:rsidRPr="00991B17" w:rsidRDefault="0069064D" w:rsidP="00C74602">
            <w:pPr>
              <w:spacing w:line="120" w:lineRule="auto"/>
              <w:rPr>
                <w:sz w:val="24"/>
                <w:szCs w:val="24"/>
              </w:rPr>
            </w:pPr>
          </w:p>
        </w:tc>
        <w:tc>
          <w:tcPr>
            <w:tcW w:w="4539" w:type="pct"/>
            <w:vAlign w:val="bottom"/>
          </w:tcPr>
          <w:p w14:paraId="4D1CB081" w14:textId="77777777" w:rsidR="0069064D" w:rsidRPr="00991B17" w:rsidRDefault="0069064D" w:rsidP="00C74602">
            <w:pPr>
              <w:spacing w:line="120" w:lineRule="auto"/>
              <w:rPr>
                <w:sz w:val="24"/>
                <w:szCs w:val="24"/>
              </w:rPr>
            </w:pPr>
          </w:p>
        </w:tc>
      </w:tr>
    </w:tbl>
    <w:p w14:paraId="739CABCE" w14:textId="3A9DAE1C" w:rsidR="00CE6104" w:rsidRDefault="00CD7C6B" w:rsidP="006A7FA6">
      <w:pPr>
        <w:spacing w:after="0"/>
        <w:rPr>
          <w:sz w:val="24"/>
          <w:szCs w:val="24"/>
        </w:rPr>
      </w:pPr>
      <w:r>
        <w:rPr>
          <w:sz w:val="24"/>
          <w:szCs w:val="24"/>
        </w:rPr>
        <w:t xml:space="preserve">This recruitment and selection process is in accordance with any applicable departmental policies and procedures.  This recruitment is also in accordance with the Department of Administration, DOPLR recruitment guidelines, policies, procedures, collective bargaining unit contract(s) and State and Federal employment laws.  </w:t>
      </w:r>
      <w:r w:rsidRPr="00DB24FC">
        <w:rPr>
          <w:sz w:val="24"/>
          <w:szCs w:val="24"/>
          <w:u w:val="single"/>
        </w:rPr>
        <w:t>I also</w:t>
      </w:r>
      <w:r w:rsidR="00B630A7" w:rsidRPr="00DB24FC">
        <w:rPr>
          <w:sz w:val="24"/>
          <w:szCs w:val="24"/>
          <w:u w:val="single"/>
        </w:rPr>
        <w:t xml:space="preserve"> understand that if I deliberately provide false information during this process, I may be liable and lose my rights as a hiring manager.  I certify that the above information is true and complete.</w:t>
      </w:r>
    </w:p>
    <w:p w14:paraId="1A1E6EA4" w14:textId="77777777" w:rsidR="00C50C83" w:rsidRDefault="00C50C83" w:rsidP="006A7FA6">
      <w:pPr>
        <w:spacing w:after="0"/>
        <w:rPr>
          <w:sz w:val="24"/>
          <w:szCs w:val="24"/>
        </w:rPr>
      </w:pPr>
    </w:p>
    <w:p w14:paraId="2B17FA56" w14:textId="0E07A51D" w:rsidR="00413B42" w:rsidRDefault="00ED0D47" w:rsidP="00F91FB9">
      <w:pPr>
        <w:pBdr>
          <w:bottom w:val="single" w:sz="4" w:space="1" w:color="auto"/>
        </w:pBdr>
        <w:spacing w:after="0"/>
        <w:rPr>
          <w:sz w:val="24"/>
          <w:szCs w:val="24"/>
        </w:rPr>
      </w:pPr>
      <w:r>
        <w:rPr>
          <w:sz w:val="24"/>
          <w:szCs w:val="24"/>
        </w:rPr>
        <w:t>Supervisor/Hiring Manager signature and date:</w:t>
      </w:r>
      <w:r w:rsidR="00413B42">
        <w:rPr>
          <w:sz w:val="24"/>
          <w:szCs w:val="24"/>
        </w:rPr>
        <w:t xml:space="preserve"> </w:t>
      </w:r>
      <w:r w:rsidR="00AF4693">
        <w:rPr>
          <w:sz w:val="24"/>
          <w:szCs w:val="24"/>
        </w:rPr>
        <w:tab/>
      </w:r>
      <w:r w:rsidR="00AF4693">
        <w:rPr>
          <w:sz w:val="24"/>
          <w:szCs w:val="24"/>
        </w:rPr>
        <w:tab/>
      </w:r>
      <w:r w:rsidR="00AF4693">
        <w:rPr>
          <w:sz w:val="24"/>
          <w:szCs w:val="24"/>
        </w:rPr>
        <w:tab/>
      </w:r>
      <w:r w:rsidR="00AF4693">
        <w:rPr>
          <w:sz w:val="24"/>
          <w:szCs w:val="24"/>
        </w:rPr>
        <w:tab/>
      </w:r>
      <w:r w:rsidR="00AF4693">
        <w:rPr>
          <w:sz w:val="24"/>
          <w:szCs w:val="24"/>
        </w:rPr>
        <w:tab/>
      </w:r>
      <w:r w:rsidR="00AF4693">
        <w:rPr>
          <w:sz w:val="24"/>
          <w:szCs w:val="24"/>
        </w:rPr>
        <w:tab/>
      </w:r>
      <w:r w:rsidR="00AF4693">
        <w:rPr>
          <w:sz w:val="24"/>
          <w:szCs w:val="24"/>
        </w:rPr>
        <w:tab/>
      </w:r>
      <w:r w:rsidR="00AF4693">
        <w:rPr>
          <w:sz w:val="24"/>
          <w:szCs w:val="24"/>
        </w:rPr>
        <w:tab/>
      </w:r>
      <w:r w:rsidR="00413B42">
        <w:rPr>
          <w:sz w:val="24"/>
          <w:szCs w:val="24"/>
        </w:rPr>
        <w:t xml:space="preserve">                    </w:t>
      </w:r>
      <w:sdt>
        <w:sdtPr>
          <w:rPr>
            <w:sz w:val="24"/>
            <w:szCs w:val="24"/>
          </w:rPr>
          <w:id w:val="-1192064983"/>
          <w:placeholder>
            <w:docPart w:val="8B4AC3DFA1F3439DBE372329260E09B6"/>
          </w:placeholder>
          <w:showingPlcHdr/>
        </w:sdtPr>
        <w:sdtEndPr/>
        <w:sdtContent>
          <w:r w:rsidR="000B5D25">
            <w:rPr>
              <w:rStyle w:val="PlaceholderText"/>
            </w:rPr>
            <w:t>Sign/E-Sign</w:t>
          </w:r>
        </w:sdtContent>
      </w:sdt>
      <w:r w:rsidR="00F91FB9">
        <w:rPr>
          <w:sz w:val="24"/>
          <w:szCs w:val="24"/>
        </w:rPr>
        <w:tab/>
      </w:r>
      <w:r w:rsidR="00F91FB9">
        <w:rPr>
          <w:sz w:val="24"/>
          <w:szCs w:val="24"/>
        </w:rPr>
        <w:tab/>
      </w:r>
      <w:sdt>
        <w:sdtPr>
          <w:rPr>
            <w:sz w:val="24"/>
            <w:szCs w:val="24"/>
          </w:rPr>
          <w:id w:val="1515180606"/>
          <w:placeholder>
            <w:docPart w:val="0282EC56B3AD4578ABA3BA7A51FA17A3"/>
          </w:placeholder>
          <w:showingPlcHdr/>
        </w:sdtPr>
        <w:sdtEndPr/>
        <w:sdtContent>
          <w:r w:rsidR="000B5D25">
            <w:rPr>
              <w:rStyle w:val="PlaceholderText"/>
            </w:rPr>
            <w:t>Date</w:t>
          </w:r>
        </w:sdtContent>
      </w:sdt>
      <w:r w:rsidR="00F91FB9">
        <w:rPr>
          <w:sz w:val="24"/>
          <w:szCs w:val="24"/>
        </w:rPr>
        <w:tab/>
      </w:r>
      <w:r w:rsidR="00F91FB9">
        <w:rPr>
          <w:sz w:val="24"/>
          <w:szCs w:val="24"/>
        </w:rPr>
        <w:tab/>
      </w:r>
      <w:r w:rsidR="00413B42">
        <w:rPr>
          <w:sz w:val="24"/>
          <w:szCs w:val="24"/>
        </w:rPr>
        <w:t xml:space="preserve">                           </w:t>
      </w:r>
    </w:p>
    <w:p w14:paraId="035C9816" w14:textId="77777777" w:rsidR="00ED0D47" w:rsidRPr="00991B17" w:rsidRDefault="00ED0D47" w:rsidP="00F91FB9">
      <w:pPr>
        <w:pBdr>
          <w:bottom w:val="single" w:sz="4" w:space="1" w:color="auto"/>
        </w:pBdr>
        <w:spacing w:after="0"/>
        <w:rPr>
          <w:sz w:val="24"/>
          <w:szCs w:val="24"/>
        </w:rPr>
      </w:pPr>
    </w:p>
    <w:sectPr w:rsidR="00ED0D47" w:rsidRPr="00991B17" w:rsidSect="00624C92">
      <w:type w:val="continuous"/>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135CD" w14:textId="77777777" w:rsidR="000779C8" w:rsidRDefault="000779C8" w:rsidP="00650259">
      <w:pPr>
        <w:spacing w:after="0" w:line="240" w:lineRule="auto"/>
      </w:pPr>
      <w:r>
        <w:separator/>
      </w:r>
    </w:p>
  </w:endnote>
  <w:endnote w:type="continuationSeparator" w:id="0">
    <w:p w14:paraId="463CA765" w14:textId="77777777" w:rsidR="000779C8" w:rsidRDefault="000779C8"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CDC010-5126-4121-A7F2-09482C32BF5E}"/>
    <w:embedBold r:id="rId2" w:fontKey="{BAF09AC5-1803-46D2-9039-2CF279EE62B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B4131A2D-080E-4CA5-AC62-A2F9C37C69F8}"/>
    <w:embedBold r:id="rId4" w:fontKey="{97D18420-ED5F-410B-906F-422BA3DCCEE5}"/>
    <w:embedItalic r:id="rId5" w:fontKey="{8C4FC054-C7CA-4A9A-868D-A938FBBE35F3}"/>
  </w:font>
  <w:font w:name="Consolas">
    <w:panose1 w:val="020B0609020204030204"/>
    <w:charset w:val="00"/>
    <w:family w:val="modern"/>
    <w:pitch w:val="fixed"/>
    <w:sig w:usb0="E00006FF" w:usb1="0000FCFF" w:usb2="00000001" w:usb3="00000000" w:csb0="0000019F" w:csb1="00000000"/>
    <w:embedRegular r:id="rId6" w:fontKey="{7D8CE4E0-17B1-4E75-B3EA-33A97607D8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9F72" w14:textId="77777777" w:rsidR="007008C6" w:rsidRDefault="007008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2462F3" w:rsidRPr="002462F3" w14:paraId="676DBD74" w14:textId="77777777" w:rsidTr="00C4167A">
      <w:tc>
        <w:tcPr>
          <w:tcW w:w="4675" w:type="dxa"/>
          <w:vAlign w:val="center"/>
        </w:tcPr>
        <w:p w14:paraId="6A1AB1C7" w14:textId="1C7D03CB" w:rsidR="002462F3" w:rsidRPr="002462F3" w:rsidRDefault="002462F3" w:rsidP="002462F3">
          <w:pPr>
            <w:tabs>
              <w:tab w:val="center" w:pos="4680"/>
              <w:tab w:val="right" w:pos="9810"/>
            </w:tabs>
            <w:spacing w:after="0" w:line="240" w:lineRule="auto"/>
            <w:rPr>
              <w:sz w:val="18"/>
              <w:szCs w:val="24"/>
            </w:rPr>
          </w:pPr>
        </w:p>
      </w:tc>
      <w:tc>
        <w:tcPr>
          <w:tcW w:w="4675" w:type="dxa"/>
          <w:vAlign w:val="center"/>
        </w:tcPr>
        <w:p w14:paraId="1D231F20" w14:textId="03074FB4" w:rsidR="002462F3" w:rsidRPr="002462F3" w:rsidRDefault="002462F3" w:rsidP="002462F3">
          <w:pPr>
            <w:tabs>
              <w:tab w:val="center" w:pos="4680"/>
              <w:tab w:val="right" w:pos="9810"/>
            </w:tabs>
            <w:spacing w:after="0" w:line="240" w:lineRule="auto"/>
            <w:jc w:val="right"/>
            <w:rPr>
              <w:sz w:val="18"/>
              <w:szCs w:val="24"/>
            </w:rPr>
          </w:pPr>
        </w:p>
      </w:tc>
    </w:tr>
  </w:tbl>
  <w:p w14:paraId="7809F922" w14:textId="77777777" w:rsidR="00731F26" w:rsidRDefault="00731F26" w:rsidP="002462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B8705" w14:textId="77777777" w:rsidR="007008C6" w:rsidRDefault="007008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0ABEB" w14:textId="77777777" w:rsidR="000779C8" w:rsidRDefault="000779C8" w:rsidP="00650259">
      <w:pPr>
        <w:spacing w:after="0" w:line="240" w:lineRule="auto"/>
      </w:pPr>
      <w:r>
        <w:separator/>
      </w:r>
    </w:p>
  </w:footnote>
  <w:footnote w:type="continuationSeparator" w:id="0">
    <w:p w14:paraId="1FBAC941" w14:textId="77777777" w:rsidR="000779C8" w:rsidRDefault="000779C8"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6F0C" w14:textId="77777777" w:rsidR="007008C6" w:rsidRDefault="007008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731F1C" w:themeFill="accent5"/>
      <w:tblLook w:val="04A0" w:firstRow="1" w:lastRow="0" w:firstColumn="1" w:lastColumn="0" w:noHBand="0" w:noVBand="1"/>
    </w:tblPr>
    <w:tblGrid>
      <w:gridCol w:w="1347"/>
      <w:gridCol w:w="9453"/>
    </w:tblGrid>
    <w:tr w:rsidR="00731F26" w:rsidRPr="00731F26" w14:paraId="73D2ED58" w14:textId="77777777" w:rsidTr="007008C6">
      <w:trPr>
        <w:trHeight w:val="651"/>
      </w:trPr>
      <w:tc>
        <w:tcPr>
          <w:tcW w:w="1347" w:type="dxa"/>
          <w:shd w:val="clear" w:color="auto" w:fill="1E73AC" w:themeFill="accent2" w:themeFillTint="BF"/>
          <w:vAlign w:val="center"/>
        </w:tcPr>
        <w:p w14:paraId="3AE6AAE9" w14:textId="04108A27" w:rsidR="00576892" w:rsidRPr="00731F26" w:rsidRDefault="0028488B" w:rsidP="00BC0028">
          <w:pPr>
            <w:tabs>
              <w:tab w:val="center" w:pos="4680"/>
              <w:tab w:val="right" w:pos="9360"/>
            </w:tabs>
            <w:spacing w:after="0"/>
            <w:jc w:val="center"/>
            <w:rPr>
              <w:rFonts w:ascii="Corbel" w:eastAsia="Calibri" w:hAnsi="Corbel" w:cs="Times New Roman"/>
              <w:b/>
              <w:noProof/>
              <w:color w:val="FFFFFF"/>
              <w:sz w:val="44"/>
              <w:szCs w:val="24"/>
            </w:rPr>
          </w:pPr>
          <w:bookmarkStart w:id="0" w:name="_Hlk140651851"/>
        </w:p>
      </w:tc>
      <w:tc>
        <w:tcPr>
          <w:tcW w:w="9453" w:type="dxa"/>
          <w:shd w:val="clear" w:color="auto" w:fill="1E73AC" w:themeFill="accent2" w:themeFillTint="BF"/>
          <w:vAlign w:val="center"/>
        </w:tcPr>
        <w:p w14:paraId="4F0EA0F7" w14:textId="77777777" w:rsidR="00077E23" w:rsidRPr="007008C6" w:rsidRDefault="00BC0028" w:rsidP="00BC0028">
          <w:pPr>
            <w:spacing w:after="0"/>
            <w:jc w:val="center"/>
            <w:rPr>
              <w:rFonts w:ascii="Corbel" w:eastAsia="Calibri" w:hAnsi="Corbel" w:cs="Times New Roman"/>
              <w:color w:val="FFFFFF"/>
              <w:sz w:val="36"/>
              <w:szCs w:val="36"/>
            </w:rPr>
          </w:pPr>
          <w:r w:rsidRPr="007008C6">
            <w:rPr>
              <w:rFonts w:ascii="Corbel" w:eastAsia="Calibri" w:hAnsi="Corbel" w:cs="Times New Roman"/>
              <w:color w:val="FFFFFF"/>
              <w:sz w:val="36"/>
              <w:szCs w:val="36"/>
            </w:rPr>
            <w:t xml:space="preserve">DMVA Hiring Manager </w:t>
          </w:r>
        </w:p>
        <w:p w14:paraId="3E378AC1" w14:textId="78A968B9" w:rsidR="00BC0028" w:rsidRPr="00731F26" w:rsidRDefault="00BC0028" w:rsidP="00077E23">
          <w:pPr>
            <w:spacing w:after="0"/>
            <w:jc w:val="center"/>
            <w:rPr>
              <w:rFonts w:ascii="Corbel" w:eastAsia="Calibri" w:hAnsi="Corbel" w:cs="Times New Roman"/>
              <w:color w:val="FFFFFF"/>
              <w:sz w:val="44"/>
            </w:rPr>
          </w:pPr>
          <w:r w:rsidRPr="007008C6">
            <w:rPr>
              <w:rFonts w:ascii="Corbel" w:eastAsia="Calibri" w:hAnsi="Corbel" w:cs="Times New Roman"/>
              <w:color w:val="FFFFFF"/>
              <w:sz w:val="36"/>
              <w:szCs w:val="36"/>
            </w:rPr>
            <w:t>Request to Post-Checklist and Certification</w:t>
          </w:r>
        </w:p>
      </w:tc>
    </w:tr>
    <w:bookmarkEnd w:id="0"/>
  </w:tbl>
  <w:p w14:paraId="7DE843FF" w14:textId="706F76BA" w:rsidR="00650259" w:rsidRDefault="00650259" w:rsidP="00731F26">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5FAF" w14:textId="77777777" w:rsidR="007008C6" w:rsidRDefault="00700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60493448">
    <w:abstractNumId w:val="11"/>
  </w:num>
  <w:num w:numId="2" w16cid:durableId="1879926425">
    <w:abstractNumId w:val="7"/>
  </w:num>
  <w:num w:numId="3" w16cid:durableId="933978715">
    <w:abstractNumId w:val="15"/>
  </w:num>
  <w:num w:numId="4" w16cid:durableId="1323969871">
    <w:abstractNumId w:val="12"/>
  </w:num>
  <w:num w:numId="5" w16cid:durableId="935940987">
    <w:abstractNumId w:val="13"/>
  </w:num>
  <w:num w:numId="6" w16cid:durableId="1790247012">
    <w:abstractNumId w:val="19"/>
  </w:num>
  <w:num w:numId="7" w16cid:durableId="1363939615">
    <w:abstractNumId w:val="6"/>
  </w:num>
  <w:num w:numId="8" w16cid:durableId="985739491">
    <w:abstractNumId w:val="10"/>
  </w:num>
  <w:num w:numId="9" w16cid:durableId="1335037682">
    <w:abstractNumId w:val="17"/>
  </w:num>
  <w:num w:numId="10" w16cid:durableId="703948352">
    <w:abstractNumId w:val="1"/>
  </w:num>
  <w:num w:numId="11" w16cid:durableId="1246452646">
    <w:abstractNumId w:val="5"/>
  </w:num>
  <w:num w:numId="12" w16cid:durableId="1202667210">
    <w:abstractNumId w:val="0"/>
  </w:num>
  <w:num w:numId="13" w16cid:durableId="1907640604">
    <w:abstractNumId w:val="2"/>
  </w:num>
  <w:num w:numId="14" w16cid:durableId="1900163217">
    <w:abstractNumId w:val="9"/>
  </w:num>
  <w:num w:numId="15" w16cid:durableId="1670059904">
    <w:abstractNumId w:val="8"/>
  </w:num>
  <w:num w:numId="16" w16cid:durableId="1524782247">
    <w:abstractNumId w:val="16"/>
  </w:num>
  <w:num w:numId="17" w16cid:durableId="2118744725">
    <w:abstractNumId w:val="3"/>
  </w:num>
  <w:num w:numId="18" w16cid:durableId="1335766131">
    <w:abstractNumId w:val="21"/>
  </w:num>
  <w:num w:numId="19" w16cid:durableId="53546017">
    <w:abstractNumId w:val="18"/>
  </w:num>
  <w:num w:numId="20" w16cid:durableId="1581939910">
    <w:abstractNumId w:val="14"/>
  </w:num>
  <w:num w:numId="21" w16cid:durableId="2054769124">
    <w:abstractNumId w:val="20"/>
  </w:num>
  <w:num w:numId="22" w16cid:durableId="111401066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cryptProviderType="rsaAES" w:cryptAlgorithmClass="hash" w:cryptAlgorithmType="typeAny" w:cryptAlgorithmSid="14" w:cryptSpinCount="100000" w:hash="5BP5XlEzjwI251vpHgLi1/4L5OVTmQqBBUSlcw2D790eaBd9QuCnz77fWqp2MVETFHTTi6MC5By5YpKeCcUAGg==" w:salt="fY29AHu0Oxc9rXru969Eg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I2MLY1NzSwsLI0NjAyUdpeDU4uLM/DyQAqNaANG9xi0sAAAA"/>
  </w:docVars>
  <w:rsids>
    <w:rsidRoot w:val="00BC0028"/>
    <w:rsid w:val="00004A75"/>
    <w:rsid w:val="0002200C"/>
    <w:rsid w:val="0003105E"/>
    <w:rsid w:val="00052382"/>
    <w:rsid w:val="000611B9"/>
    <w:rsid w:val="0006568A"/>
    <w:rsid w:val="00076F0F"/>
    <w:rsid w:val="000779C8"/>
    <w:rsid w:val="00077E23"/>
    <w:rsid w:val="00084253"/>
    <w:rsid w:val="0009332F"/>
    <w:rsid w:val="00097718"/>
    <w:rsid w:val="000B5D25"/>
    <w:rsid w:val="000B6EFE"/>
    <w:rsid w:val="000B7A79"/>
    <w:rsid w:val="000D1F49"/>
    <w:rsid w:val="000E7FDD"/>
    <w:rsid w:val="00150546"/>
    <w:rsid w:val="00161B9B"/>
    <w:rsid w:val="00162427"/>
    <w:rsid w:val="001727CA"/>
    <w:rsid w:val="00190534"/>
    <w:rsid w:val="001A0C78"/>
    <w:rsid w:val="001A4AAF"/>
    <w:rsid w:val="001B2194"/>
    <w:rsid w:val="001C4A3D"/>
    <w:rsid w:val="001D2673"/>
    <w:rsid w:val="001F73FA"/>
    <w:rsid w:val="00205E7F"/>
    <w:rsid w:val="002462F3"/>
    <w:rsid w:val="00261179"/>
    <w:rsid w:val="0028488B"/>
    <w:rsid w:val="002C33DD"/>
    <w:rsid w:val="002C56E6"/>
    <w:rsid w:val="002D7E44"/>
    <w:rsid w:val="003030D4"/>
    <w:rsid w:val="00346DE2"/>
    <w:rsid w:val="00352CC5"/>
    <w:rsid w:val="0035671F"/>
    <w:rsid w:val="00361E11"/>
    <w:rsid w:val="00365FF1"/>
    <w:rsid w:val="003700FC"/>
    <w:rsid w:val="0038574B"/>
    <w:rsid w:val="003B1555"/>
    <w:rsid w:val="003B372D"/>
    <w:rsid w:val="003B4744"/>
    <w:rsid w:val="003F0847"/>
    <w:rsid w:val="0040090B"/>
    <w:rsid w:val="004009D4"/>
    <w:rsid w:val="00413B42"/>
    <w:rsid w:val="00451041"/>
    <w:rsid w:val="0046302A"/>
    <w:rsid w:val="00465CA3"/>
    <w:rsid w:val="00473892"/>
    <w:rsid w:val="00487D2D"/>
    <w:rsid w:val="004B74E4"/>
    <w:rsid w:val="004D5D62"/>
    <w:rsid w:val="005112D0"/>
    <w:rsid w:val="00517074"/>
    <w:rsid w:val="00517CD7"/>
    <w:rsid w:val="00527ADA"/>
    <w:rsid w:val="0056391A"/>
    <w:rsid w:val="00577E06"/>
    <w:rsid w:val="00580C20"/>
    <w:rsid w:val="005A3BF7"/>
    <w:rsid w:val="005A6574"/>
    <w:rsid w:val="005C6690"/>
    <w:rsid w:val="005D13D7"/>
    <w:rsid w:val="005F2035"/>
    <w:rsid w:val="005F7990"/>
    <w:rsid w:val="00605653"/>
    <w:rsid w:val="00616233"/>
    <w:rsid w:val="00624C92"/>
    <w:rsid w:val="0063739C"/>
    <w:rsid w:val="00650259"/>
    <w:rsid w:val="00667AB7"/>
    <w:rsid w:val="006776CF"/>
    <w:rsid w:val="0069064D"/>
    <w:rsid w:val="006A7FA6"/>
    <w:rsid w:val="006B174C"/>
    <w:rsid w:val="006C2E0F"/>
    <w:rsid w:val="006E629B"/>
    <w:rsid w:val="006F28FB"/>
    <w:rsid w:val="007008C6"/>
    <w:rsid w:val="007302C9"/>
    <w:rsid w:val="00731F26"/>
    <w:rsid w:val="00751BEA"/>
    <w:rsid w:val="00760D65"/>
    <w:rsid w:val="00770F25"/>
    <w:rsid w:val="007932D0"/>
    <w:rsid w:val="007A3144"/>
    <w:rsid w:val="007A35A8"/>
    <w:rsid w:val="007B0A85"/>
    <w:rsid w:val="007B76DA"/>
    <w:rsid w:val="007C6A52"/>
    <w:rsid w:val="007D0722"/>
    <w:rsid w:val="007F34C0"/>
    <w:rsid w:val="0081088F"/>
    <w:rsid w:val="008164E3"/>
    <w:rsid w:val="0082043E"/>
    <w:rsid w:val="0082674F"/>
    <w:rsid w:val="00836753"/>
    <w:rsid w:val="0088703F"/>
    <w:rsid w:val="008A66AC"/>
    <w:rsid w:val="008A678F"/>
    <w:rsid w:val="008D4D47"/>
    <w:rsid w:val="008D61FA"/>
    <w:rsid w:val="008E0B7E"/>
    <w:rsid w:val="008E203A"/>
    <w:rsid w:val="0091229C"/>
    <w:rsid w:val="00940085"/>
    <w:rsid w:val="00940E73"/>
    <w:rsid w:val="00964046"/>
    <w:rsid w:val="0098597D"/>
    <w:rsid w:val="00991B17"/>
    <w:rsid w:val="009B4F9F"/>
    <w:rsid w:val="009C612C"/>
    <w:rsid w:val="009F619A"/>
    <w:rsid w:val="009F6DDE"/>
    <w:rsid w:val="00A03B66"/>
    <w:rsid w:val="00A054A5"/>
    <w:rsid w:val="00A07415"/>
    <w:rsid w:val="00A10D6F"/>
    <w:rsid w:val="00A1133A"/>
    <w:rsid w:val="00A233B6"/>
    <w:rsid w:val="00A370A8"/>
    <w:rsid w:val="00A65D5E"/>
    <w:rsid w:val="00AC734D"/>
    <w:rsid w:val="00AF17B7"/>
    <w:rsid w:val="00AF33AE"/>
    <w:rsid w:val="00AF4693"/>
    <w:rsid w:val="00B25CE8"/>
    <w:rsid w:val="00B630A7"/>
    <w:rsid w:val="00B6526F"/>
    <w:rsid w:val="00BA44A1"/>
    <w:rsid w:val="00BB4CF3"/>
    <w:rsid w:val="00BC0028"/>
    <w:rsid w:val="00BD4753"/>
    <w:rsid w:val="00BD5CB1"/>
    <w:rsid w:val="00BE398D"/>
    <w:rsid w:val="00BE62EE"/>
    <w:rsid w:val="00BF0C7B"/>
    <w:rsid w:val="00C003BA"/>
    <w:rsid w:val="00C035CC"/>
    <w:rsid w:val="00C16364"/>
    <w:rsid w:val="00C21254"/>
    <w:rsid w:val="00C46878"/>
    <w:rsid w:val="00C50C83"/>
    <w:rsid w:val="00C660C7"/>
    <w:rsid w:val="00C66216"/>
    <w:rsid w:val="00C74602"/>
    <w:rsid w:val="00CA5594"/>
    <w:rsid w:val="00CA776C"/>
    <w:rsid w:val="00CB4A51"/>
    <w:rsid w:val="00CD4532"/>
    <w:rsid w:val="00CD47B0"/>
    <w:rsid w:val="00CD7C6B"/>
    <w:rsid w:val="00CE6104"/>
    <w:rsid w:val="00CE7918"/>
    <w:rsid w:val="00CF2155"/>
    <w:rsid w:val="00D16163"/>
    <w:rsid w:val="00D27C15"/>
    <w:rsid w:val="00D462DE"/>
    <w:rsid w:val="00DA45EF"/>
    <w:rsid w:val="00DB24FC"/>
    <w:rsid w:val="00DB3FAD"/>
    <w:rsid w:val="00DD035F"/>
    <w:rsid w:val="00E476E1"/>
    <w:rsid w:val="00E61C09"/>
    <w:rsid w:val="00E677FE"/>
    <w:rsid w:val="00E85B3D"/>
    <w:rsid w:val="00E90BEF"/>
    <w:rsid w:val="00EB3B58"/>
    <w:rsid w:val="00EB563B"/>
    <w:rsid w:val="00EC1227"/>
    <w:rsid w:val="00EC7359"/>
    <w:rsid w:val="00ED0D47"/>
    <w:rsid w:val="00EE0F95"/>
    <w:rsid w:val="00EE3054"/>
    <w:rsid w:val="00F00606"/>
    <w:rsid w:val="00F01256"/>
    <w:rsid w:val="00F2542F"/>
    <w:rsid w:val="00F346E5"/>
    <w:rsid w:val="00F60140"/>
    <w:rsid w:val="00F62A1B"/>
    <w:rsid w:val="00F7653B"/>
    <w:rsid w:val="00F91FB9"/>
    <w:rsid w:val="00FC1972"/>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0F4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9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clark\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FDE8C7FF-DF73-4BCC-A32E-CA9FDF4E81F0}"/>
      </w:docPartPr>
      <w:docPartBody>
        <w:p w:rsidR="006C4C5F" w:rsidRDefault="000B6186">
          <w:r w:rsidRPr="00545CE5">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EA6FE852-69CA-4A76-ADE8-6490C5B581C5}"/>
      </w:docPartPr>
      <w:docPartBody>
        <w:p w:rsidR="00C246D7" w:rsidRDefault="00230D3D">
          <w:r w:rsidRPr="00791A9C">
            <w:rPr>
              <w:rStyle w:val="PlaceholderText"/>
            </w:rPr>
            <w:t>Click or tap here to enter text.</w:t>
          </w:r>
        </w:p>
      </w:docPartBody>
    </w:docPart>
    <w:docPart>
      <w:docPartPr>
        <w:name w:val="667D9FB5F2C9493E945FCEB4A15AB553"/>
        <w:category>
          <w:name w:val="General"/>
          <w:gallery w:val="placeholder"/>
        </w:category>
        <w:types>
          <w:type w:val="bbPlcHdr"/>
        </w:types>
        <w:behaviors>
          <w:behavior w:val="content"/>
        </w:behaviors>
        <w:guid w:val="{3CB1BECC-D6AF-43F6-ACF6-C79AFB9CE869}"/>
      </w:docPartPr>
      <w:docPartBody>
        <w:p w:rsidR="00C246D7" w:rsidRDefault="002A59BA" w:rsidP="002A59BA">
          <w:pPr>
            <w:pStyle w:val="667D9FB5F2C9493E945FCEB4A15AB5531"/>
          </w:pPr>
          <w:r w:rsidRPr="00545CE5">
            <w:rPr>
              <w:rStyle w:val="PlaceholderText"/>
            </w:rPr>
            <w:t>Choose an item.</w:t>
          </w:r>
        </w:p>
      </w:docPartBody>
    </w:docPart>
    <w:docPart>
      <w:docPartPr>
        <w:name w:val="C833602A23AC43A4B63AC74FB1BFDCF2"/>
        <w:category>
          <w:name w:val="General"/>
          <w:gallery w:val="placeholder"/>
        </w:category>
        <w:types>
          <w:type w:val="bbPlcHdr"/>
        </w:types>
        <w:behaviors>
          <w:behavior w:val="content"/>
        </w:behaviors>
        <w:guid w:val="{0DCB5678-12A1-47BB-B006-64E8E24E6C85}"/>
      </w:docPartPr>
      <w:docPartBody>
        <w:p w:rsidR="00C246D7" w:rsidRDefault="002A59BA" w:rsidP="002A59BA">
          <w:pPr>
            <w:pStyle w:val="C833602A23AC43A4B63AC74FB1BFDCF21"/>
          </w:pPr>
          <w:r>
            <w:rPr>
              <w:rStyle w:val="PlaceholderText"/>
            </w:rPr>
            <w:t>Supervisor of PCN</w:t>
          </w:r>
        </w:p>
      </w:docPartBody>
    </w:docPart>
    <w:docPart>
      <w:docPartPr>
        <w:name w:val="1B0D2D22B75143EC9B2AFFA573DF390F"/>
        <w:category>
          <w:name w:val="General"/>
          <w:gallery w:val="placeholder"/>
        </w:category>
        <w:types>
          <w:type w:val="bbPlcHdr"/>
        </w:types>
        <w:behaviors>
          <w:behavior w:val="content"/>
        </w:behaviors>
        <w:guid w:val="{07141232-B12C-4230-9F4E-D0572BE53EB6}"/>
      </w:docPartPr>
      <w:docPartBody>
        <w:p w:rsidR="00C246D7" w:rsidRDefault="002A59BA" w:rsidP="002A59BA">
          <w:pPr>
            <w:pStyle w:val="1B0D2D22B75143EC9B2AFFA573DF390F1"/>
          </w:pPr>
          <w:r>
            <w:rPr>
              <w:rStyle w:val="PlaceholderText"/>
            </w:rPr>
            <w:t>Admin Staff Submitting Documents</w:t>
          </w:r>
        </w:p>
      </w:docPartBody>
    </w:docPart>
    <w:docPart>
      <w:docPartPr>
        <w:name w:val="4CBDEE237A244C179EBF4C0514DBF34A"/>
        <w:category>
          <w:name w:val="General"/>
          <w:gallery w:val="placeholder"/>
        </w:category>
        <w:types>
          <w:type w:val="bbPlcHdr"/>
        </w:types>
        <w:behaviors>
          <w:behavior w:val="content"/>
        </w:behaviors>
        <w:guid w:val="{4E4FFE56-D7C8-4FB4-8394-3A4E4C31070E}"/>
      </w:docPartPr>
      <w:docPartBody>
        <w:p w:rsidR="00C246D7" w:rsidRDefault="002A59BA" w:rsidP="002A59BA">
          <w:pPr>
            <w:pStyle w:val="4CBDEE237A244C179EBF4C0514DBF34A1"/>
          </w:pPr>
          <w:r>
            <w:rPr>
              <w:rStyle w:val="PlaceholderText"/>
            </w:rPr>
            <w:t>09-XXXX / i.e. Admin Assistant 2</w:t>
          </w:r>
        </w:p>
      </w:docPartBody>
    </w:docPart>
    <w:docPart>
      <w:docPartPr>
        <w:name w:val="5AECDA4A4D5E45EC83CFDB24568A0053"/>
        <w:category>
          <w:name w:val="General"/>
          <w:gallery w:val="placeholder"/>
        </w:category>
        <w:types>
          <w:type w:val="bbPlcHdr"/>
        </w:types>
        <w:behaviors>
          <w:behavior w:val="content"/>
        </w:behaviors>
        <w:guid w:val="{39BF2ACD-A6BB-476C-9681-CCD237FD7C91}"/>
      </w:docPartPr>
      <w:docPartBody>
        <w:p w:rsidR="00C246D7" w:rsidRDefault="002A59BA" w:rsidP="002A59BA">
          <w:pPr>
            <w:pStyle w:val="5AECDA4A4D5E45EC83CFDB24568A00531"/>
          </w:pPr>
          <w:r>
            <w:rPr>
              <w:rStyle w:val="PlaceholderText"/>
            </w:rPr>
            <w:t>Req Number</w:t>
          </w:r>
        </w:p>
      </w:docPartBody>
    </w:docPart>
    <w:docPart>
      <w:docPartPr>
        <w:name w:val="C1A7501967194490AAC91184A3A4E88B"/>
        <w:category>
          <w:name w:val="General"/>
          <w:gallery w:val="placeholder"/>
        </w:category>
        <w:types>
          <w:type w:val="bbPlcHdr"/>
        </w:types>
        <w:behaviors>
          <w:behavior w:val="content"/>
        </w:behaviors>
        <w:guid w:val="{AD70FD53-0A1C-4DBE-BCAE-AC240DCE8D76}"/>
      </w:docPartPr>
      <w:docPartBody>
        <w:p w:rsidR="00C246D7" w:rsidRDefault="002A59BA" w:rsidP="002A59BA">
          <w:pPr>
            <w:pStyle w:val="C1A7501967194490AAC91184A3A4E88B1"/>
          </w:pPr>
          <w:r w:rsidRPr="00545CE5">
            <w:rPr>
              <w:rStyle w:val="PlaceholderText"/>
            </w:rPr>
            <w:t>Choose an item.</w:t>
          </w:r>
        </w:p>
      </w:docPartBody>
    </w:docPart>
    <w:docPart>
      <w:docPartPr>
        <w:name w:val="0ED9BFDA835D4D2B8E69F3A8807A2950"/>
        <w:category>
          <w:name w:val="General"/>
          <w:gallery w:val="placeholder"/>
        </w:category>
        <w:types>
          <w:type w:val="bbPlcHdr"/>
        </w:types>
        <w:behaviors>
          <w:behavior w:val="content"/>
        </w:behaviors>
        <w:guid w:val="{BF318F47-6DF7-4BA1-A279-1B88ACD71E0E}"/>
      </w:docPartPr>
      <w:docPartBody>
        <w:p w:rsidR="00C246D7" w:rsidRDefault="002A59BA" w:rsidP="002A59BA">
          <w:pPr>
            <w:pStyle w:val="0ED9BFDA835D4D2B8E69F3A8807A29501"/>
          </w:pPr>
          <w:r w:rsidRPr="00545CE5">
            <w:rPr>
              <w:rStyle w:val="PlaceholderText"/>
            </w:rPr>
            <w:t>Choose an item.</w:t>
          </w:r>
        </w:p>
      </w:docPartBody>
    </w:docPart>
    <w:docPart>
      <w:docPartPr>
        <w:name w:val="E7E341D071074643A8E3B8B289E957EA"/>
        <w:category>
          <w:name w:val="General"/>
          <w:gallery w:val="placeholder"/>
        </w:category>
        <w:types>
          <w:type w:val="bbPlcHdr"/>
        </w:types>
        <w:behaviors>
          <w:behavior w:val="content"/>
        </w:behaviors>
        <w:guid w:val="{92EA1140-9AC1-4F02-97EC-397E1EC0627A}"/>
      </w:docPartPr>
      <w:docPartBody>
        <w:p w:rsidR="00C246D7" w:rsidRDefault="002A59BA" w:rsidP="002A59BA">
          <w:pPr>
            <w:pStyle w:val="E7E341D071074643A8E3B8B289E957EA1"/>
          </w:pPr>
          <w:r w:rsidRPr="00545CE5">
            <w:rPr>
              <w:rStyle w:val="PlaceholderText"/>
            </w:rPr>
            <w:t>Choose an item.</w:t>
          </w:r>
        </w:p>
      </w:docPartBody>
    </w:docPart>
    <w:docPart>
      <w:docPartPr>
        <w:name w:val="D2A76206E6754E1D8A9F689CFFC5AC73"/>
        <w:category>
          <w:name w:val="General"/>
          <w:gallery w:val="placeholder"/>
        </w:category>
        <w:types>
          <w:type w:val="bbPlcHdr"/>
        </w:types>
        <w:behaviors>
          <w:behavior w:val="content"/>
        </w:behaviors>
        <w:guid w:val="{C38CF43F-F99B-4DF2-A9F4-9B437F43C2A4}"/>
      </w:docPartPr>
      <w:docPartBody>
        <w:p w:rsidR="00C246D7" w:rsidRDefault="002A59BA" w:rsidP="002A59BA">
          <w:pPr>
            <w:pStyle w:val="D2A76206E6754E1D8A9F689CFFC5AC731"/>
          </w:pPr>
          <w:r w:rsidRPr="00545CE5">
            <w:rPr>
              <w:rStyle w:val="PlaceholderText"/>
            </w:rPr>
            <w:t>Choose an item.</w:t>
          </w:r>
        </w:p>
      </w:docPartBody>
    </w:docPart>
    <w:docPart>
      <w:docPartPr>
        <w:name w:val="CC5ED69CE65146E098C4AA7CFB517163"/>
        <w:category>
          <w:name w:val="General"/>
          <w:gallery w:val="placeholder"/>
        </w:category>
        <w:types>
          <w:type w:val="bbPlcHdr"/>
        </w:types>
        <w:behaviors>
          <w:behavior w:val="content"/>
        </w:behaviors>
        <w:guid w:val="{FE302DA3-91C3-44C5-A1D3-CA794565E024}"/>
      </w:docPartPr>
      <w:docPartBody>
        <w:p w:rsidR="00C246D7" w:rsidRDefault="002A59BA" w:rsidP="002A59BA">
          <w:pPr>
            <w:pStyle w:val="CC5ED69CE65146E098C4AA7CFB5171631"/>
          </w:pPr>
          <w:r w:rsidRPr="00545CE5">
            <w:rPr>
              <w:rStyle w:val="PlaceholderText"/>
            </w:rPr>
            <w:t>Choose an item.</w:t>
          </w:r>
        </w:p>
      </w:docPartBody>
    </w:docPart>
    <w:docPart>
      <w:docPartPr>
        <w:name w:val="529F7E4CEE074AFB84CEAC7AF9D0EB7F"/>
        <w:category>
          <w:name w:val="General"/>
          <w:gallery w:val="placeholder"/>
        </w:category>
        <w:types>
          <w:type w:val="bbPlcHdr"/>
        </w:types>
        <w:behaviors>
          <w:behavior w:val="content"/>
        </w:behaviors>
        <w:guid w:val="{B19EA3CA-907D-40FC-8861-563B78FDB0EB}"/>
      </w:docPartPr>
      <w:docPartBody>
        <w:p w:rsidR="00C246D7" w:rsidRDefault="002A59BA" w:rsidP="002A59BA">
          <w:pPr>
            <w:pStyle w:val="529F7E4CEE074AFB84CEAC7AF9D0EB7F1"/>
          </w:pPr>
          <w:r w:rsidRPr="00545CE5">
            <w:rPr>
              <w:rStyle w:val="PlaceholderText"/>
            </w:rPr>
            <w:t>Choose an item.</w:t>
          </w:r>
        </w:p>
      </w:docPartBody>
    </w:docPart>
    <w:docPart>
      <w:docPartPr>
        <w:name w:val="361B63119C8C4F1197BDEA0DE857930B"/>
        <w:category>
          <w:name w:val="General"/>
          <w:gallery w:val="placeholder"/>
        </w:category>
        <w:types>
          <w:type w:val="bbPlcHdr"/>
        </w:types>
        <w:behaviors>
          <w:behavior w:val="content"/>
        </w:behaviors>
        <w:guid w:val="{BF4A928E-4584-4777-A1CE-6F39911702F0}"/>
      </w:docPartPr>
      <w:docPartBody>
        <w:p w:rsidR="00C246D7" w:rsidRDefault="002A59BA" w:rsidP="002A59BA">
          <w:pPr>
            <w:pStyle w:val="361B63119C8C4F1197BDEA0DE857930B1"/>
          </w:pPr>
          <w:r w:rsidRPr="00545CE5">
            <w:rPr>
              <w:rStyle w:val="PlaceholderText"/>
            </w:rPr>
            <w:t>Choose an item.</w:t>
          </w:r>
        </w:p>
      </w:docPartBody>
    </w:docPart>
    <w:docPart>
      <w:docPartPr>
        <w:name w:val="E6E22C4198AF4CF19C1F8C0AB83F4D5E"/>
        <w:category>
          <w:name w:val="General"/>
          <w:gallery w:val="placeholder"/>
        </w:category>
        <w:types>
          <w:type w:val="bbPlcHdr"/>
        </w:types>
        <w:behaviors>
          <w:behavior w:val="content"/>
        </w:behaviors>
        <w:guid w:val="{139D77E2-1954-4DE3-BD7C-5673CE427340}"/>
      </w:docPartPr>
      <w:docPartBody>
        <w:p w:rsidR="00C246D7" w:rsidRDefault="002A59BA" w:rsidP="002A59BA">
          <w:pPr>
            <w:pStyle w:val="E6E22C4198AF4CF19C1F8C0AB83F4D5E1"/>
          </w:pPr>
          <w:r w:rsidRPr="00545CE5">
            <w:rPr>
              <w:rStyle w:val="PlaceholderText"/>
            </w:rPr>
            <w:t>Choose an item.</w:t>
          </w:r>
        </w:p>
      </w:docPartBody>
    </w:docPart>
    <w:docPart>
      <w:docPartPr>
        <w:name w:val="96962BCA88CA4A289F144CEC6FC811BD"/>
        <w:category>
          <w:name w:val="General"/>
          <w:gallery w:val="placeholder"/>
        </w:category>
        <w:types>
          <w:type w:val="bbPlcHdr"/>
        </w:types>
        <w:behaviors>
          <w:behavior w:val="content"/>
        </w:behaviors>
        <w:guid w:val="{488E8973-5416-4F6D-890F-175A44E6FA32}"/>
      </w:docPartPr>
      <w:docPartBody>
        <w:p w:rsidR="00C246D7" w:rsidRDefault="002A59BA" w:rsidP="002A59BA">
          <w:pPr>
            <w:pStyle w:val="96962BCA88CA4A289F144CEC6FC811BD1"/>
          </w:pPr>
          <w:r w:rsidRPr="00545CE5">
            <w:rPr>
              <w:rStyle w:val="PlaceholderText"/>
            </w:rPr>
            <w:t>Choose an item.</w:t>
          </w:r>
        </w:p>
      </w:docPartBody>
    </w:docPart>
    <w:docPart>
      <w:docPartPr>
        <w:name w:val="10FFC8DCBFBC4821B080C54B2FF8D151"/>
        <w:category>
          <w:name w:val="General"/>
          <w:gallery w:val="placeholder"/>
        </w:category>
        <w:types>
          <w:type w:val="bbPlcHdr"/>
        </w:types>
        <w:behaviors>
          <w:behavior w:val="content"/>
        </w:behaviors>
        <w:guid w:val="{D4DF428E-A575-43E4-934F-FFAF6CB62376}"/>
      </w:docPartPr>
      <w:docPartBody>
        <w:p w:rsidR="00C246D7" w:rsidRDefault="002A59BA" w:rsidP="002A59BA">
          <w:pPr>
            <w:pStyle w:val="10FFC8DCBFBC4821B080C54B2FF8D1511"/>
          </w:pPr>
          <w:r w:rsidRPr="00545CE5">
            <w:rPr>
              <w:rStyle w:val="PlaceholderText"/>
            </w:rPr>
            <w:t>Choose an item.</w:t>
          </w:r>
        </w:p>
      </w:docPartBody>
    </w:docPart>
    <w:docPart>
      <w:docPartPr>
        <w:name w:val="F9E427DFB4F24F96AC5E7107D958DF49"/>
        <w:category>
          <w:name w:val="General"/>
          <w:gallery w:val="placeholder"/>
        </w:category>
        <w:types>
          <w:type w:val="bbPlcHdr"/>
        </w:types>
        <w:behaviors>
          <w:behavior w:val="content"/>
        </w:behaviors>
        <w:guid w:val="{29D16062-98D8-4846-8943-E714F87192AA}"/>
      </w:docPartPr>
      <w:docPartBody>
        <w:p w:rsidR="00C246D7" w:rsidRDefault="002A59BA" w:rsidP="002A59BA">
          <w:pPr>
            <w:pStyle w:val="F9E427DFB4F24F96AC5E7107D958DF491"/>
          </w:pPr>
          <w:r w:rsidRPr="00545CE5">
            <w:rPr>
              <w:rStyle w:val="PlaceholderText"/>
            </w:rPr>
            <w:t>Choose an item.</w:t>
          </w:r>
        </w:p>
      </w:docPartBody>
    </w:docPart>
    <w:docPart>
      <w:docPartPr>
        <w:name w:val="8B4AC3DFA1F3439DBE372329260E09B6"/>
        <w:category>
          <w:name w:val="General"/>
          <w:gallery w:val="placeholder"/>
        </w:category>
        <w:types>
          <w:type w:val="bbPlcHdr"/>
        </w:types>
        <w:behaviors>
          <w:behavior w:val="content"/>
        </w:behaviors>
        <w:guid w:val="{DC7D2499-A938-48B2-BA4E-7DAC36632233}"/>
      </w:docPartPr>
      <w:docPartBody>
        <w:p w:rsidR="00C246D7" w:rsidRDefault="002A59BA" w:rsidP="002A59BA">
          <w:pPr>
            <w:pStyle w:val="8B4AC3DFA1F3439DBE372329260E09B61"/>
          </w:pPr>
          <w:r>
            <w:rPr>
              <w:rStyle w:val="PlaceholderText"/>
            </w:rPr>
            <w:t>Sign/E-Sign</w:t>
          </w:r>
        </w:p>
      </w:docPartBody>
    </w:docPart>
    <w:docPart>
      <w:docPartPr>
        <w:name w:val="0282EC56B3AD4578ABA3BA7A51FA17A3"/>
        <w:category>
          <w:name w:val="General"/>
          <w:gallery w:val="placeholder"/>
        </w:category>
        <w:types>
          <w:type w:val="bbPlcHdr"/>
        </w:types>
        <w:behaviors>
          <w:behavior w:val="content"/>
        </w:behaviors>
        <w:guid w:val="{7D3B0E98-F880-445B-BEE0-2E1CD92B34F5}"/>
      </w:docPartPr>
      <w:docPartBody>
        <w:p w:rsidR="00C246D7" w:rsidRDefault="002A59BA" w:rsidP="002A59BA">
          <w:pPr>
            <w:pStyle w:val="0282EC56B3AD4578ABA3BA7A51FA17A31"/>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186"/>
    <w:rsid w:val="00022459"/>
    <w:rsid w:val="000B6186"/>
    <w:rsid w:val="00230D3D"/>
    <w:rsid w:val="002A59BA"/>
    <w:rsid w:val="00335093"/>
    <w:rsid w:val="006C4C5F"/>
    <w:rsid w:val="008E716D"/>
    <w:rsid w:val="00C246D7"/>
    <w:rsid w:val="00EE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59BA"/>
    <w:rPr>
      <w:color w:val="808080"/>
    </w:rPr>
  </w:style>
  <w:style w:type="paragraph" w:customStyle="1" w:styleId="667D9FB5F2C9493E945FCEB4A15AB5531">
    <w:name w:val="667D9FB5F2C9493E945FCEB4A15AB5531"/>
    <w:rsid w:val="002A59BA"/>
    <w:pPr>
      <w:spacing w:after="200" w:line="271" w:lineRule="auto"/>
    </w:pPr>
    <w:rPr>
      <w:rFonts w:eastAsiaTheme="minorHAnsi"/>
      <w:sz w:val="28"/>
      <w:szCs w:val="28"/>
    </w:rPr>
  </w:style>
  <w:style w:type="paragraph" w:customStyle="1" w:styleId="C833602A23AC43A4B63AC74FB1BFDCF21">
    <w:name w:val="C833602A23AC43A4B63AC74FB1BFDCF21"/>
    <w:rsid w:val="002A59BA"/>
    <w:pPr>
      <w:spacing w:after="200" w:line="271" w:lineRule="auto"/>
    </w:pPr>
    <w:rPr>
      <w:rFonts w:eastAsiaTheme="minorHAnsi"/>
      <w:sz w:val="28"/>
      <w:szCs w:val="28"/>
    </w:rPr>
  </w:style>
  <w:style w:type="paragraph" w:customStyle="1" w:styleId="1B0D2D22B75143EC9B2AFFA573DF390F1">
    <w:name w:val="1B0D2D22B75143EC9B2AFFA573DF390F1"/>
    <w:rsid w:val="002A59BA"/>
    <w:pPr>
      <w:spacing w:after="200" w:line="271" w:lineRule="auto"/>
    </w:pPr>
    <w:rPr>
      <w:rFonts w:eastAsiaTheme="minorHAnsi"/>
      <w:sz w:val="28"/>
      <w:szCs w:val="28"/>
    </w:rPr>
  </w:style>
  <w:style w:type="paragraph" w:customStyle="1" w:styleId="4CBDEE237A244C179EBF4C0514DBF34A1">
    <w:name w:val="4CBDEE237A244C179EBF4C0514DBF34A1"/>
    <w:rsid w:val="002A59BA"/>
    <w:pPr>
      <w:spacing w:after="200" w:line="271" w:lineRule="auto"/>
    </w:pPr>
    <w:rPr>
      <w:rFonts w:eastAsiaTheme="minorHAnsi"/>
      <w:sz w:val="28"/>
      <w:szCs w:val="28"/>
    </w:rPr>
  </w:style>
  <w:style w:type="paragraph" w:customStyle="1" w:styleId="5AECDA4A4D5E45EC83CFDB24568A00531">
    <w:name w:val="5AECDA4A4D5E45EC83CFDB24568A00531"/>
    <w:rsid w:val="002A59BA"/>
    <w:pPr>
      <w:spacing w:after="200" w:line="271" w:lineRule="auto"/>
    </w:pPr>
    <w:rPr>
      <w:rFonts w:eastAsiaTheme="minorHAnsi"/>
      <w:sz w:val="28"/>
      <w:szCs w:val="28"/>
    </w:rPr>
  </w:style>
  <w:style w:type="paragraph" w:customStyle="1" w:styleId="C1A7501967194490AAC91184A3A4E88B1">
    <w:name w:val="C1A7501967194490AAC91184A3A4E88B1"/>
    <w:rsid w:val="002A59BA"/>
    <w:pPr>
      <w:spacing w:after="200" w:line="271" w:lineRule="auto"/>
    </w:pPr>
    <w:rPr>
      <w:rFonts w:eastAsiaTheme="minorHAnsi"/>
      <w:sz w:val="28"/>
      <w:szCs w:val="28"/>
    </w:rPr>
  </w:style>
  <w:style w:type="paragraph" w:customStyle="1" w:styleId="0ED9BFDA835D4D2B8E69F3A8807A29501">
    <w:name w:val="0ED9BFDA835D4D2B8E69F3A8807A29501"/>
    <w:rsid w:val="002A59BA"/>
    <w:pPr>
      <w:spacing w:after="200" w:line="271" w:lineRule="auto"/>
    </w:pPr>
    <w:rPr>
      <w:rFonts w:eastAsiaTheme="minorHAnsi"/>
      <w:sz w:val="28"/>
      <w:szCs w:val="28"/>
    </w:rPr>
  </w:style>
  <w:style w:type="paragraph" w:customStyle="1" w:styleId="E7E341D071074643A8E3B8B289E957EA1">
    <w:name w:val="E7E341D071074643A8E3B8B289E957EA1"/>
    <w:rsid w:val="002A59BA"/>
    <w:pPr>
      <w:spacing w:after="200" w:line="271" w:lineRule="auto"/>
    </w:pPr>
    <w:rPr>
      <w:rFonts w:eastAsiaTheme="minorHAnsi"/>
      <w:sz w:val="28"/>
      <w:szCs w:val="28"/>
    </w:rPr>
  </w:style>
  <w:style w:type="paragraph" w:customStyle="1" w:styleId="D2A76206E6754E1D8A9F689CFFC5AC731">
    <w:name w:val="D2A76206E6754E1D8A9F689CFFC5AC731"/>
    <w:rsid w:val="002A59BA"/>
    <w:pPr>
      <w:spacing w:after="200" w:line="271" w:lineRule="auto"/>
    </w:pPr>
    <w:rPr>
      <w:rFonts w:eastAsiaTheme="minorHAnsi"/>
      <w:sz w:val="28"/>
      <w:szCs w:val="28"/>
    </w:rPr>
  </w:style>
  <w:style w:type="paragraph" w:customStyle="1" w:styleId="CC5ED69CE65146E098C4AA7CFB5171631">
    <w:name w:val="CC5ED69CE65146E098C4AA7CFB5171631"/>
    <w:rsid w:val="002A59BA"/>
    <w:pPr>
      <w:spacing w:after="200" w:line="271" w:lineRule="auto"/>
    </w:pPr>
    <w:rPr>
      <w:rFonts w:eastAsiaTheme="minorHAnsi"/>
      <w:sz w:val="28"/>
      <w:szCs w:val="28"/>
    </w:rPr>
  </w:style>
  <w:style w:type="paragraph" w:customStyle="1" w:styleId="529F7E4CEE074AFB84CEAC7AF9D0EB7F1">
    <w:name w:val="529F7E4CEE074AFB84CEAC7AF9D0EB7F1"/>
    <w:rsid w:val="002A59BA"/>
    <w:pPr>
      <w:spacing w:after="200" w:line="271" w:lineRule="auto"/>
    </w:pPr>
    <w:rPr>
      <w:rFonts w:eastAsiaTheme="minorHAnsi"/>
      <w:sz w:val="28"/>
      <w:szCs w:val="28"/>
    </w:rPr>
  </w:style>
  <w:style w:type="paragraph" w:customStyle="1" w:styleId="361B63119C8C4F1197BDEA0DE857930B1">
    <w:name w:val="361B63119C8C4F1197BDEA0DE857930B1"/>
    <w:rsid w:val="002A59BA"/>
    <w:pPr>
      <w:spacing w:after="200" w:line="271" w:lineRule="auto"/>
    </w:pPr>
    <w:rPr>
      <w:rFonts w:eastAsiaTheme="minorHAnsi"/>
      <w:sz w:val="28"/>
      <w:szCs w:val="28"/>
    </w:rPr>
  </w:style>
  <w:style w:type="paragraph" w:customStyle="1" w:styleId="E6E22C4198AF4CF19C1F8C0AB83F4D5E1">
    <w:name w:val="E6E22C4198AF4CF19C1F8C0AB83F4D5E1"/>
    <w:rsid w:val="002A59BA"/>
    <w:pPr>
      <w:spacing w:after="200" w:line="271" w:lineRule="auto"/>
    </w:pPr>
    <w:rPr>
      <w:rFonts w:eastAsiaTheme="minorHAnsi"/>
      <w:sz w:val="28"/>
      <w:szCs w:val="28"/>
    </w:rPr>
  </w:style>
  <w:style w:type="paragraph" w:customStyle="1" w:styleId="96962BCA88CA4A289F144CEC6FC811BD1">
    <w:name w:val="96962BCA88CA4A289F144CEC6FC811BD1"/>
    <w:rsid w:val="002A59BA"/>
    <w:pPr>
      <w:spacing w:after="200" w:line="271" w:lineRule="auto"/>
    </w:pPr>
    <w:rPr>
      <w:rFonts w:eastAsiaTheme="minorHAnsi"/>
      <w:sz w:val="28"/>
      <w:szCs w:val="28"/>
    </w:rPr>
  </w:style>
  <w:style w:type="paragraph" w:customStyle="1" w:styleId="10FFC8DCBFBC4821B080C54B2FF8D1511">
    <w:name w:val="10FFC8DCBFBC4821B080C54B2FF8D1511"/>
    <w:rsid w:val="002A59BA"/>
    <w:pPr>
      <w:spacing w:after="200" w:line="271" w:lineRule="auto"/>
    </w:pPr>
    <w:rPr>
      <w:rFonts w:eastAsiaTheme="minorHAnsi"/>
      <w:sz w:val="28"/>
      <w:szCs w:val="28"/>
    </w:rPr>
  </w:style>
  <w:style w:type="paragraph" w:customStyle="1" w:styleId="F9E427DFB4F24F96AC5E7107D958DF491">
    <w:name w:val="F9E427DFB4F24F96AC5E7107D958DF491"/>
    <w:rsid w:val="002A59BA"/>
    <w:pPr>
      <w:spacing w:after="200" w:line="271" w:lineRule="auto"/>
    </w:pPr>
    <w:rPr>
      <w:rFonts w:eastAsiaTheme="minorHAnsi"/>
      <w:sz w:val="28"/>
      <w:szCs w:val="28"/>
    </w:rPr>
  </w:style>
  <w:style w:type="paragraph" w:customStyle="1" w:styleId="8B4AC3DFA1F3439DBE372329260E09B61">
    <w:name w:val="8B4AC3DFA1F3439DBE372329260E09B61"/>
    <w:rsid w:val="002A59BA"/>
    <w:pPr>
      <w:spacing w:after="200" w:line="271" w:lineRule="auto"/>
    </w:pPr>
    <w:rPr>
      <w:rFonts w:eastAsiaTheme="minorHAnsi"/>
      <w:sz w:val="28"/>
      <w:szCs w:val="28"/>
    </w:rPr>
  </w:style>
  <w:style w:type="paragraph" w:customStyle="1" w:styleId="0282EC56B3AD4578ABA3BA7A51FA17A31">
    <w:name w:val="0282EC56B3AD4578ABA3BA7A51FA17A31"/>
    <w:rsid w:val="002A59BA"/>
    <w:pPr>
      <w:spacing w:after="200" w:line="271" w:lineRule="auto"/>
    </w:pPr>
    <w:rPr>
      <w:rFonts w:eastAsiaTheme="minorHAnsi"/>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EC5A963-B6B7-4209-8E0F-C801396490DC}">
  <ds:schemaRefs>
    <ds:schemaRef ds:uri="http://schemas.openxmlformats.org/officeDocument/2006/bibliography"/>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4.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1</Pages>
  <Words>257</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2023-07-20T22:46:00Z</dcterms:created>
  <dcterms:modified xsi:type="dcterms:W3CDTF">2023-07-20T22:46:00Z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